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ABE61C8" w:rsidR="00F342EA" w:rsidRDefault="0007153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24BA302B" wp14:editId="5EC47F36">
            <wp:extent cx="5924550" cy="3506975"/>
            <wp:effectExtent l="0" t="0" r="0" b="0"/>
            <wp:docPr id="17041937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93778" name=""/>
                    <pic:cNvPicPr/>
                  </pic:nvPicPr>
                  <pic:blipFill rotWithShape="1">
                    <a:blip r:embed="rId7"/>
                    <a:srcRect l="11050" t="20974" r="27164" b="11510"/>
                    <a:stretch/>
                  </pic:blipFill>
                  <pic:spPr bwMode="auto">
                    <a:xfrm>
                      <a:off x="0" y="0"/>
                      <a:ext cx="5931447" cy="3511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4A66FD" w:rsidR="006067EB" w:rsidRDefault="00B1412B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9DB2577">
                <wp:simplePos x="0" y="0"/>
                <wp:positionH relativeFrom="page">
                  <wp:posOffset>3848100</wp:posOffset>
                </wp:positionH>
                <wp:positionV relativeFrom="paragraph">
                  <wp:posOffset>1919605</wp:posOffset>
                </wp:positionV>
                <wp:extent cx="600075" cy="13525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075" cy="1352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CE35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3pt;margin-top:151.15pt;width:47.25pt;height:106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071539">
        <w:rPr>
          <w:noProof/>
        </w:rPr>
        <w:drawing>
          <wp:inline distT="0" distB="0" distL="0" distR="0" wp14:anchorId="1D94E83C" wp14:editId="0C1C2EBC">
            <wp:extent cx="5705475" cy="3194472"/>
            <wp:effectExtent l="0" t="0" r="0" b="6350"/>
            <wp:docPr id="20423374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337487" name=""/>
                    <pic:cNvPicPr/>
                  </pic:nvPicPr>
                  <pic:blipFill rotWithShape="1">
                    <a:blip r:embed="rId8"/>
                    <a:srcRect l="26613" t="20608" r="13623" b="24008"/>
                    <a:stretch/>
                  </pic:blipFill>
                  <pic:spPr bwMode="auto">
                    <a:xfrm>
                      <a:off x="0" y="0"/>
                      <a:ext cx="5729259" cy="3207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69B5A3D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C214A">
        <w:rPr>
          <w:noProof/>
          <w:lang w:eastAsia="lt-LT"/>
        </w:rPr>
        <w:t>17/0500:50</w:t>
      </w:r>
      <w:r w:rsidR="00071539">
        <w:rPr>
          <w:noProof/>
          <w:lang w:eastAsia="lt-LT"/>
        </w:rPr>
        <w:t>64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2A6EA1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4AEC2" w14:textId="77777777" w:rsidR="002A6EA1" w:rsidRDefault="002A6EA1" w:rsidP="003B25C1">
      <w:pPr>
        <w:spacing w:after="0" w:line="240" w:lineRule="auto"/>
      </w:pPr>
      <w:r>
        <w:separator/>
      </w:r>
    </w:p>
  </w:endnote>
  <w:endnote w:type="continuationSeparator" w:id="0">
    <w:p w14:paraId="0EF4C576" w14:textId="77777777" w:rsidR="002A6EA1" w:rsidRDefault="002A6EA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81380" w14:textId="77777777" w:rsidR="002A6EA1" w:rsidRDefault="002A6EA1" w:rsidP="003B25C1">
      <w:pPr>
        <w:spacing w:after="0" w:line="240" w:lineRule="auto"/>
      </w:pPr>
      <w:r>
        <w:separator/>
      </w:r>
    </w:p>
  </w:footnote>
  <w:footnote w:type="continuationSeparator" w:id="0">
    <w:p w14:paraId="478C6E35" w14:textId="77777777" w:rsidR="002A6EA1" w:rsidRDefault="002A6EA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6EA1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2024-02-26T09:54:00Z</dcterms:created>
  <dcterms:modified xsi:type="dcterms:W3CDTF">2024-02-26T09:54:00Z</dcterms:modified>
</cp:coreProperties>
</file>