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16DB9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627F6333" w:rsidR="00F342EA" w:rsidRDefault="00251A97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4C0D99DB" wp14:editId="5365EA11">
            <wp:extent cx="5791200" cy="3285515"/>
            <wp:effectExtent l="0" t="0" r="0" b="0"/>
            <wp:docPr id="233433170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433170" name="Picture 1" descr="A screenshot of a map&#10;&#10;AI-generated content may be incorrect."/>
                    <pic:cNvPicPr/>
                  </pic:nvPicPr>
                  <pic:blipFill rotWithShape="1">
                    <a:blip r:embed="rId7"/>
                    <a:srcRect l="4513" t="16860" r="24985" b="16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576" cy="329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06DDA99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096A7DCA" w14:textId="77777777" w:rsidR="00251A97" w:rsidRDefault="00251A97" w:rsidP="00CA5379">
      <w:pPr>
        <w:spacing w:after="0" w:line="360" w:lineRule="auto"/>
        <w:rPr>
          <w:noProof/>
          <w:lang w:eastAsia="lt-LT"/>
        </w:rPr>
      </w:pPr>
    </w:p>
    <w:p w14:paraId="54439946" w14:textId="77777777" w:rsidR="00251A97" w:rsidRDefault="00251A97" w:rsidP="00CA5379">
      <w:pPr>
        <w:spacing w:after="0" w:line="360" w:lineRule="auto"/>
        <w:rPr>
          <w:noProof/>
          <w:lang w:eastAsia="lt-LT"/>
        </w:rPr>
      </w:pPr>
    </w:p>
    <w:p w14:paraId="22F3D430" w14:textId="77777777" w:rsidR="00251A97" w:rsidRDefault="00251A97" w:rsidP="00CA5379">
      <w:pPr>
        <w:spacing w:after="0" w:line="360" w:lineRule="auto"/>
        <w:rPr>
          <w:noProof/>
          <w:lang w:eastAsia="lt-LT"/>
        </w:rPr>
      </w:pPr>
    </w:p>
    <w:p w14:paraId="0795DAE8" w14:textId="77777777" w:rsidR="00251A97" w:rsidRDefault="00251A97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D32E9FD" w:rsidR="006067EB" w:rsidRDefault="00251A97" w:rsidP="00116DB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4BF2F8" wp14:editId="36B71108">
                <wp:simplePos x="0" y="0"/>
                <wp:positionH relativeFrom="page">
                  <wp:posOffset>3819525</wp:posOffset>
                </wp:positionH>
                <wp:positionV relativeFrom="paragraph">
                  <wp:posOffset>1357630</wp:posOffset>
                </wp:positionV>
                <wp:extent cx="152400" cy="20955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2400" cy="2095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2F60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0.75pt;margin-top:106.9pt;width:12pt;height:165pt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Pr="00251A97">
        <w:drawing>
          <wp:inline distT="0" distB="0" distL="0" distR="0" wp14:anchorId="166279E3" wp14:editId="5A215320">
            <wp:extent cx="5857875" cy="3406817"/>
            <wp:effectExtent l="0" t="0" r="0" b="3175"/>
            <wp:docPr id="366765623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765623" name="Picture 1" descr="A screenshot of a computer program&#10;&#10;AI-generated content may be incorrect."/>
                    <pic:cNvPicPr/>
                  </pic:nvPicPr>
                  <pic:blipFill rotWithShape="1">
                    <a:blip r:embed="rId8"/>
                    <a:srcRect l="28480" t="17365" r="12379" b="18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30" cy="3421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4D61FF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817C2B">
        <w:rPr>
          <w:noProof/>
          <w:lang w:eastAsia="lt-LT"/>
        </w:rPr>
        <w:t>41</w:t>
      </w:r>
      <w:r w:rsidR="00251A97">
        <w:rPr>
          <w:noProof/>
          <w:lang w:eastAsia="lt-LT"/>
        </w:rPr>
        <w:t>67/0400:0217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4E841" w14:textId="0825D224" w:rsidR="00116DB9" w:rsidRDefault="00116DB9" w:rsidP="00251A9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91CF587" w14:textId="355139DE" w:rsidR="00116DB9" w:rsidRPr="00116DB9" w:rsidRDefault="00116DB9" w:rsidP="00116DB9">
      <w:pPr>
        <w:rPr>
          <w:rFonts w:ascii="Times New Roman" w:hAnsi="Times New Roman"/>
          <w:sz w:val="24"/>
          <w:szCs w:val="24"/>
        </w:rPr>
      </w:pPr>
    </w:p>
    <w:sectPr w:rsidR="00116DB9" w:rsidRPr="00116DB9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16DB9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51A9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17C2B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20F9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255F"/>
    <w:rsid w:val="00F63148"/>
    <w:rsid w:val="00F67FC5"/>
    <w:rsid w:val="00F77134"/>
    <w:rsid w:val="00F77F83"/>
    <w:rsid w:val="00F80CEF"/>
    <w:rsid w:val="00F810A9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2025-10-22T06:02:00Z</dcterms:created>
  <dcterms:modified xsi:type="dcterms:W3CDTF">2025-10-22T06:02:00Z</dcterms:modified>
</cp:coreProperties>
</file>