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152A0C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9881FAD" w:rsidR="00F342EA" w:rsidRDefault="00FB0D4E" w:rsidP="00CA5379">
      <w:pPr>
        <w:spacing w:after="0" w:line="360" w:lineRule="auto"/>
        <w:rPr>
          <w:noProof/>
          <w:lang w:eastAsia="lt-LT"/>
        </w:rPr>
      </w:pPr>
      <w:r w:rsidRPr="00FB0D4E">
        <w:rPr>
          <w:noProof/>
          <w:lang w:eastAsia="lt-LT"/>
        </w:rPr>
        <w:drawing>
          <wp:inline distT="0" distB="0" distL="0" distR="0" wp14:anchorId="4633D53D" wp14:editId="69E11723">
            <wp:extent cx="4508500" cy="4280222"/>
            <wp:effectExtent l="0" t="0" r="6350" b="6350"/>
            <wp:docPr id="1229271602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71602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17224" cy="428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14F70A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2D22E6C">
                <wp:simplePos x="0" y="0"/>
                <wp:positionH relativeFrom="margin">
                  <wp:posOffset>2376170</wp:posOffset>
                </wp:positionH>
                <wp:positionV relativeFrom="paragraph">
                  <wp:posOffset>1595754</wp:posOffset>
                </wp:positionV>
                <wp:extent cx="45719" cy="2035175"/>
                <wp:effectExtent l="76200" t="38100" r="5016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2035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25F1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1pt;margin-top:125.65pt;width:3.6pt;height:16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B0D4E" w:rsidRPr="00FB0D4E">
        <w:rPr>
          <w:noProof/>
        </w:rPr>
        <w:drawing>
          <wp:inline distT="0" distB="0" distL="0" distR="0" wp14:anchorId="2FA1261C" wp14:editId="10DD3753">
            <wp:extent cx="3954973" cy="3526155"/>
            <wp:effectExtent l="0" t="0" r="7620" b="0"/>
            <wp:docPr id="459831216" name="Paveikslėlis 1" descr="Paveikslėlis, kuriame yra žemėlapis, tekstas, diagram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31216" name="Paveikslėlis 1" descr="Paveikslėlis, kuriame yra žemėlapis, tekstas, diagrama, lin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59092" cy="352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45A253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B0D4E" w:rsidRPr="00FB0D4E">
        <w:rPr>
          <w:rFonts w:ascii="Verdana" w:hAnsi="Verdana"/>
          <w:b/>
          <w:bCs/>
          <w:i/>
          <w:iCs/>
          <w:sz w:val="18"/>
          <w:szCs w:val="18"/>
        </w:rPr>
        <w:t>4164/0600:501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B78F2" w14:textId="77777777" w:rsidR="00F57BCA" w:rsidRDefault="00F57BCA" w:rsidP="003B25C1">
      <w:pPr>
        <w:spacing w:after="0" w:line="240" w:lineRule="auto"/>
      </w:pPr>
      <w:r>
        <w:separator/>
      </w:r>
    </w:p>
  </w:endnote>
  <w:endnote w:type="continuationSeparator" w:id="0">
    <w:p w14:paraId="6C7E089D" w14:textId="77777777" w:rsidR="00F57BCA" w:rsidRDefault="00F57BC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139D7" w14:textId="77777777" w:rsidR="00F57BCA" w:rsidRDefault="00F57BCA" w:rsidP="003B25C1">
      <w:pPr>
        <w:spacing w:after="0" w:line="240" w:lineRule="auto"/>
      </w:pPr>
      <w:r>
        <w:separator/>
      </w:r>
    </w:p>
  </w:footnote>
  <w:footnote w:type="continuationSeparator" w:id="0">
    <w:p w14:paraId="5792D3FE" w14:textId="77777777" w:rsidR="00F57BCA" w:rsidRDefault="00F57BC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5621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7BCA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0D4E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