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C5E5E26" w:rsidR="00F342EA" w:rsidRDefault="00D75B3C" w:rsidP="00CA5379">
      <w:pPr>
        <w:spacing w:after="0" w:line="360" w:lineRule="auto"/>
        <w:rPr>
          <w:noProof/>
          <w:lang w:eastAsia="lt-LT"/>
        </w:rPr>
      </w:pPr>
      <w:r w:rsidRPr="00D75B3C">
        <w:rPr>
          <w:noProof/>
          <w:lang w:eastAsia="lt-LT"/>
        </w:rPr>
        <w:drawing>
          <wp:inline distT="0" distB="0" distL="0" distR="0" wp14:anchorId="6B4E98B1" wp14:editId="44EFD1FF">
            <wp:extent cx="4406900" cy="3829403"/>
            <wp:effectExtent l="0" t="0" r="0" b="0"/>
            <wp:docPr id="15469122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9122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4064" cy="3835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19538AB" w:rsidR="00F342EA" w:rsidRDefault="00D75B3C" w:rsidP="00CA5379">
      <w:pPr>
        <w:spacing w:after="0" w:line="360" w:lineRule="auto"/>
        <w:rPr>
          <w:noProof/>
          <w:lang w:eastAsia="lt-LT"/>
        </w:rPr>
      </w:pPr>
      <w:r w:rsidRPr="00D75B3C">
        <w:rPr>
          <w:noProof/>
          <w:lang w:eastAsia="lt-LT"/>
        </w:rPr>
        <w:drawing>
          <wp:inline distT="0" distB="0" distL="0" distR="0" wp14:anchorId="04ABDBC8" wp14:editId="57B2A3FA">
            <wp:extent cx="5416415" cy="4095750"/>
            <wp:effectExtent l="0" t="0" r="0" b="0"/>
            <wp:docPr id="2542582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25821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7211" cy="4103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3F57EE44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68662D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6480387">
                <wp:simplePos x="0" y="0"/>
                <wp:positionH relativeFrom="margin">
                  <wp:posOffset>2456815</wp:posOffset>
                </wp:positionH>
                <wp:positionV relativeFrom="paragraph">
                  <wp:posOffset>1895474</wp:posOffset>
                </wp:positionV>
                <wp:extent cx="66675" cy="2133600"/>
                <wp:effectExtent l="1905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675" cy="2133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D6CA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45pt;margin-top:149.25pt;width:5.25pt;height:16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75B3C" w:rsidRPr="00D75B3C">
        <w:rPr>
          <w:noProof/>
        </w:rPr>
        <w:drawing>
          <wp:inline distT="0" distB="0" distL="0" distR="0" wp14:anchorId="7C89C7B6" wp14:editId="0570D82E">
            <wp:extent cx="4165600" cy="3834963"/>
            <wp:effectExtent l="0" t="0" r="6350" b="0"/>
            <wp:docPr id="1671505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5053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72008" cy="3840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9BE08" w14:textId="77777777" w:rsidR="00D12828" w:rsidRDefault="00D12828" w:rsidP="003B25C1">
      <w:pPr>
        <w:spacing w:after="0" w:line="240" w:lineRule="auto"/>
      </w:pPr>
      <w:r>
        <w:separator/>
      </w:r>
    </w:p>
  </w:endnote>
  <w:endnote w:type="continuationSeparator" w:id="0">
    <w:p w14:paraId="63BC09BF" w14:textId="77777777" w:rsidR="00D12828" w:rsidRDefault="00D128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54704" w14:textId="77777777" w:rsidR="00D12828" w:rsidRDefault="00D12828" w:rsidP="003B25C1">
      <w:pPr>
        <w:spacing w:after="0" w:line="240" w:lineRule="auto"/>
      </w:pPr>
      <w:r>
        <w:separator/>
      </w:r>
    </w:p>
  </w:footnote>
  <w:footnote w:type="continuationSeparator" w:id="0">
    <w:p w14:paraId="418B5BD8" w14:textId="77777777" w:rsidR="00D12828" w:rsidRDefault="00D128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235A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2828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75B3C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2025-01-17T12:04:00Z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