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4880915" w:rsidR="00F342EA" w:rsidRDefault="002011A1" w:rsidP="00CA5379">
      <w:pPr>
        <w:spacing w:after="0" w:line="360" w:lineRule="auto"/>
        <w:rPr>
          <w:noProof/>
          <w:lang w:eastAsia="lt-LT"/>
        </w:rPr>
      </w:pPr>
      <w:r w:rsidRPr="002011A1">
        <w:rPr>
          <w:noProof/>
          <w:lang w:eastAsia="lt-LT"/>
        </w:rPr>
        <w:drawing>
          <wp:inline distT="0" distB="0" distL="0" distR="0" wp14:anchorId="21D151E2" wp14:editId="15F3FFA6">
            <wp:extent cx="4576301" cy="4159885"/>
            <wp:effectExtent l="0" t="0" r="0" b="0"/>
            <wp:docPr id="262033537" name="Paveikslėlis 1" descr="Paveikslėlis, kuriame yra Fotografija iš oro, Miesto erdvių dizainas, Vaizdas iš paukščio skrydžio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033537" name="Paveikslėlis 1" descr="Paveikslėlis, kuriame yra Fotografija iš oro, Miesto erdvių dizainas, Vaizdas iš paukščio skrydžio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83819" cy="4166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48718AB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17F985A6" w:rsidR="00F342EA" w:rsidRDefault="002011A1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24F3F29B">
                <wp:simplePos x="0" y="0"/>
                <wp:positionH relativeFrom="margin">
                  <wp:posOffset>983615</wp:posOffset>
                </wp:positionH>
                <wp:positionV relativeFrom="paragraph">
                  <wp:posOffset>1945005</wp:posOffset>
                </wp:positionV>
                <wp:extent cx="1193800" cy="2082800"/>
                <wp:effectExtent l="0" t="38100" r="63500" b="3175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93800" cy="2082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6C474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45pt;margin-top:153.15pt;width:94pt;height:164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Pr="002011A1">
        <w:rPr>
          <w:noProof/>
          <w:lang w:eastAsia="lt-LT"/>
        </w:rPr>
        <w:drawing>
          <wp:inline distT="0" distB="0" distL="0" distR="0" wp14:anchorId="21E6392C" wp14:editId="69D33F24">
            <wp:extent cx="4337050" cy="3963555"/>
            <wp:effectExtent l="0" t="0" r="6350" b="0"/>
            <wp:docPr id="463163538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163538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51860" cy="397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1CB10439" w:rsidR="00A80807" w:rsidRDefault="002011A1" w:rsidP="00CA5379">
      <w:pPr>
        <w:spacing w:after="0" w:line="360" w:lineRule="auto"/>
        <w:rPr>
          <w:noProof/>
          <w:lang w:eastAsia="lt-LT"/>
        </w:rPr>
      </w:pPr>
      <w:r w:rsidRPr="002011A1">
        <w:rPr>
          <w:rFonts w:ascii="Verdana" w:hAnsi="Verdana"/>
          <w:b/>
          <w:bCs/>
          <w:i/>
          <w:iCs/>
          <w:sz w:val="18"/>
          <w:szCs w:val="18"/>
        </w:rPr>
        <w:t>4172/0200:738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95E9D6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6FA4AC5">
                <wp:simplePos x="0" y="0"/>
                <wp:positionH relativeFrom="margin">
                  <wp:posOffset>2215514</wp:posOffset>
                </wp:positionH>
                <wp:positionV relativeFrom="paragraph">
                  <wp:posOffset>1936750</wp:posOffset>
                </wp:positionV>
                <wp:extent cx="212725" cy="1860550"/>
                <wp:effectExtent l="38100" t="38100" r="349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2725" cy="1860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C2D147" id="AutoShape 13" o:spid="_x0000_s1026" type="#_x0000_t32" style="position:absolute;margin-left:174.45pt;margin-top:152.5pt;width:16.75pt;height:146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011A1" w:rsidRPr="002011A1">
        <w:rPr>
          <w:noProof/>
        </w:rPr>
        <w:drawing>
          <wp:inline distT="0" distB="0" distL="0" distR="0" wp14:anchorId="6DCAA3E2" wp14:editId="21A8D19F">
            <wp:extent cx="3784600" cy="3760647"/>
            <wp:effectExtent l="0" t="0" r="6350" b="0"/>
            <wp:docPr id="1077862253" name="Paveikslėlis 1" descr="Paveikslėlis, kuriame yra žemėlapis, linija, tekst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862253" name="Paveikslėlis 1" descr="Paveikslėlis, kuriame yra žemėlapis, linija, tekstas, Plan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90330" cy="376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CA81D1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011A1" w:rsidRPr="002011A1">
        <w:rPr>
          <w:rFonts w:ascii="Verdana" w:hAnsi="Verdana"/>
          <w:b/>
          <w:bCs/>
          <w:i/>
          <w:iCs/>
          <w:sz w:val="18"/>
          <w:szCs w:val="18"/>
        </w:rPr>
        <w:t>4172/0200:738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877DA" w14:textId="77777777" w:rsidR="005728E6" w:rsidRDefault="005728E6" w:rsidP="003B25C1">
      <w:pPr>
        <w:spacing w:after="0" w:line="240" w:lineRule="auto"/>
      </w:pPr>
      <w:r>
        <w:separator/>
      </w:r>
    </w:p>
  </w:endnote>
  <w:endnote w:type="continuationSeparator" w:id="0">
    <w:p w14:paraId="71503159" w14:textId="77777777" w:rsidR="005728E6" w:rsidRDefault="005728E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D7DB4" w14:textId="77777777" w:rsidR="005728E6" w:rsidRDefault="005728E6" w:rsidP="003B25C1">
      <w:pPr>
        <w:spacing w:after="0" w:line="240" w:lineRule="auto"/>
      </w:pPr>
      <w:r>
        <w:separator/>
      </w:r>
    </w:p>
  </w:footnote>
  <w:footnote w:type="continuationSeparator" w:id="0">
    <w:p w14:paraId="1B241095" w14:textId="77777777" w:rsidR="005728E6" w:rsidRDefault="005728E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11A1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728E6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0D9D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18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2025-10-31T07:38:00Z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