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18EED4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58F1EAD" w:rsidR="00F342EA" w:rsidRDefault="009E40A4" w:rsidP="00CA5379">
      <w:pPr>
        <w:spacing w:after="0" w:line="360" w:lineRule="auto"/>
        <w:rPr>
          <w:noProof/>
          <w:lang w:eastAsia="lt-LT"/>
        </w:rPr>
      </w:pPr>
      <w:r w:rsidRPr="009E40A4">
        <w:rPr>
          <w:noProof/>
          <w:lang w:eastAsia="lt-LT"/>
        </w:rPr>
        <w:drawing>
          <wp:inline distT="0" distB="0" distL="0" distR="0" wp14:anchorId="5E989349" wp14:editId="6EA184A5">
            <wp:extent cx="4040779" cy="3677285"/>
            <wp:effectExtent l="0" t="0" r="0" b="0"/>
            <wp:docPr id="644577521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577521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43102" cy="367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B6B231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5B9A6ED">
                <wp:simplePos x="0" y="0"/>
                <wp:positionH relativeFrom="margin">
                  <wp:posOffset>1783714</wp:posOffset>
                </wp:positionH>
                <wp:positionV relativeFrom="paragraph">
                  <wp:posOffset>1798954</wp:posOffset>
                </wp:positionV>
                <wp:extent cx="638175" cy="1831975"/>
                <wp:effectExtent l="38100" t="38100" r="2857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8175" cy="183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6A78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0.45pt;margin-top:141.65pt;width:50.25pt;height:14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E40A4" w:rsidRPr="009E40A4">
        <w:rPr>
          <w:noProof/>
        </w:rPr>
        <w:drawing>
          <wp:inline distT="0" distB="0" distL="0" distR="0" wp14:anchorId="782D7AAC" wp14:editId="7C541B77">
            <wp:extent cx="3725881" cy="3517900"/>
            <wp:effectExtent l="0" t="0" r="8255" b="6350"/>
            <wp:docPr id="301449090" name="Paveikslėlis 1" descr="Paveikslėlis, kuriame yra žemėlapis, tekstas, linija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449090" name="Paveikslėlis 1" descr="Paveikslėlis, kuriame yra žemėlapis, tekstas, linija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5996" cy="35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B41ACC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E40A4" w:rsidRPr="009E40A4">
        <w:rPr>
          <w:rFonts w:ascii="Verdana" w:hAnsi="Verdana"/>
          <w:b/>
          <w:bCs/>
          <w:i/>
          <w:iCs/>
          <w:sz w:val="18"/>
          <w:szCs w:val="18"/>
        </w:rPr>
        <w:t>4190/0100:125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7CE38" w14:textId="77777777" w:rsidR="00845599" w:rsidRDefault="00845599" w:rsidP="003B25C1">
      <w:pPr>
        <w:spacing w:after="0" w:line="240" w:lineRule="auto"/>
      </w:pPr>
      <w:r>
        <w:separator/>
      </w:r>
    </w:p>
  </w:endnote>
  <w:endnote w:type="continuationSeparator" w:id="0">
    <w:p w14:paraId="5E771981" w14:textId="77777777" w:rsidR="00845599" w:rsidRDefault="0084559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D8D2D" w14:textId="77777777" w:rsidR="00845599" w:rsidRDefault="00845599" w:rsidP="003B25C1">
      <w:pPr>
        <w:spacing w:after="0" w:line="240" w:lineRule="auto"/>
      </w:pPr>
      <w:r>
        <w:separator/>
      </w:r>
    </w:p>
  </w:footnote>
  <w:footnote w:type="continuationSeparator" w:id="0">
    <w:p w14:paraId="0F149B0D" w14:textId="77777777" w:rsidR="00845599" w:rsidRDefault="0084559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22FC6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59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0A4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