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5D0BC762" w:rsidR="00F342EA" w:rsidRDefault="00E71067" w:rsidP="00CA5379">
      <w:pPr>
        <w:spacing w:after="0" w:line="360" w:lineRule="auto"/>
        <w:rPr>
          <w:noProof/>
          <w:lang w:eastAsia="lt-LT"/>
        </w:rPr>
      </w:pPr>
      <w:r w:rsidRPr="00E71067">
        <w:rPr>
          <w:noProof/>
          <w:lang w:eastAsia="lt-LT"/>
        </w:rPr>
        <w:drawing>
          <wp:inline distT="0" distB="0" distL="0" distR="0" wp14:anchorId="27ECD7F7" wp14:editId="0CD2EEB2">
            <wp:extent cx="6120130" cy="5089525"/>
            <wp:effectExtent l="0" t="0" r="0" b="0"/>
            <wp:docPr id="193623674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623674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08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A0CCF26" w14:textId="77777777" w:rsidR="00E71067" w:rsidRDefault="00E71067" w:rsidP="00CA5379">
      <w:pPr>
        <w:spacing w:after="0" w:line="360" w:lineRule="auto"/>
        <w:rPr>
          <w:noProof/>
          <w:lang w:eastAsia="lt-LT"/>
        </w:rPr>
      </w:pPr>
    </w:p>
    <w:p w14:paraId="1A90DB30" w14:textId="77777777" w:rsidR="00E71067" w:rsidRDefault="00E7106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06653C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671D92B">
                <wp:simplePos x="0" y="0"/>
                <wp:positionH relativeFrom="margin">
                  <wp:posOffset>2463165</wp:posOffset>
                </wp:positionH>
                <wp:positionV relativeFrom="paragraph">
                  <wp:posOffset>2097405</wp:posOffset>
                </wp:positionV>
                <wp:extent cx="304800" cy="1898650"/>
                <wp:effectExtent l="0" t="38100" r="57150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04800" cy="1898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357ED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3.95pt;margin-top:165.15pt;width:24pt;height:149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71067" w:rsidRPr="00E71067">
        <w:rPr>
          <w:noProof/>
        </w:rPr>
        <w:drawing>
          <wp:inline distT="0" distB="0" distL="0" distR="0" wp14:anchorId="00A8FEAB" wp14:editId="084B9D80">
            <wp:extent cx="5740400" cy="3883317"/>
            <wp:effectExtent l="0" t="0" r="0" b="3175"/>
            <wp:docPr id="182685632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85632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43150" cy="3885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75E471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</w:t>
      </w:r>
      <w:r w:rsidR="00E71067">
        <w:rPr>
          <w:rFonts w:ascii="Verdana" w:hAnsi="Verdana"/>
          <w:b/>
          <w:bCs/>
          <w:i/>
          <w:iCs/>
          <w:sz w:val="18"/>
          <w:szCs w:val="18"/>
        </w:rPr>
        <w:t>107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/0</w:t>
      </w:r>
      <w:r w:rsidR="00E71067">
        <w:rPr>
          <w:rFonts w:ascii="Verdana" w:hAnsi="Verdana"/>
          <w:b/>
          <w:bCs/>
          <w:i/>
          <w:iCs/>
          <w:sz w:val="18"/>
          <w:szCs w:val="18"/>
        </w:rPr>
        <w:t>6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00:</w:t>
      </w:r>
      <w:r w:rsidR="00E71067">
        <w:rPr>
          <w:rFonts w:ascii="Verdana" w:hAnsi="Verdana"/>
          <w:b/>
          <w:bCs/>
          <w:i/>
          <w:iCs/>
          <w:sz w:val="18"/>
          <w:szCs w:val="18"/>
        </w:rPr>
        <w:t>90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984B45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F2A39" w14:textId="77777777" w:rsidR="00984B45" w:rsidRDefault="00984B45" w:rsidP="003B25C1">
      <w:pPr>
        <w:spacing w:after="0" w:line="240" w:lineRule="auto"/>
      </w:pPr>
      <w:r>
        <w:separator/>
      </w:r>
    </w:p>
  </w:endnote>
  <w:endnote w:type="continuationSeparator" w:id="0">
    <w:p w14:paraId="63DA4F5A" w14:textId="77777777" w:rsidR="00984B45" w:rsidRDefault="00984B4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79274" w14:textId="77777777" w:rsidR="00984B45" w:rsidRDefault="00984B45" w:rsidP="003B25C1">
      <w:pPr>
        <w:spacing w:after="0" w:line="240" w:lineRule="auto"/>
      </w:pPr>
      <w:r>
        <w:separator/>
      </w:r>
    </w:p>
  </w:footnote>
  <w:footnote w:type="continuationSeparator" w:id="0">
    <w:p w14:paraId="59771A4B" w14:textId="77777777" w:rsidR="00984B45" w:rsidRDefault="00984B4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84B45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067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4</TotalTime>
  <Pages>1</Pages>
  <Words>122</Words>
  <Characters>70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2024-04-24T11:26:00Z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