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E9BEDE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A78C8C7" w:rsidR="00F342EA" w:rsidRDefault="000528E1" w:rsidP="00CA5379">
      <w:pPr>
        <w:spacing w:after="0" w:line="360" w:lineRule="auto"/>
        <w:rPr>
          <w:noProof/>
          <w:lang w:eastAsia="lt-LT"/>
        </w:rPr>
      </w:pPr>
      <w:r w:rsidRPr="000528E1">
        <w:rPr>
          <w:noProof/>
          <w:lang w:eastAsia="lt-LT"/>
        </w:rPr>
        <w:drawing>
          <wp:inline distT="0" distB="0" distL="0" distR="0" wp14:anchorId="76BB5088" wp14:editId="41E57424">
            <wp:extent cx="4565650" cy="3688333"/>
            <wp:effectExtent l="0" t="0" r="6350" b="7620"/>
            <wp:docPr id="21849673" name="Paveikslėlis 1" descr="Paveikslėlis, kuriame yra tekstas, žemėlapis, Fotografija iš or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9673" name="Paveikslėlis 1" descr="Paveikslėlis, kuriame yra tekstas, žemėlapis, Fotografija iš or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5271" cy="3696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DE347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528E1" w:rsidRPr="000528E1">
        <w:rPr>
          <w:noProof/>
        </w:rPr>
        <w:drawing>
          <wp:inline distT="0" distB="0" distL="0" distR="0" wp14:anchorId="2B901140" wp14:editId="380F4ECF">
            <wp:extent cx="3903556" cy="3533775"/>
            <wp:effectExtent l="0" t="0" r="1905" b="0"/>
            <wp:docPr id="2042882907" name="Paveikslėlis 1" descr="Paveikslėlis, kuriame yra Spalvingumas, linija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882907" name="Paveikslėlis 1" descr="Paveikslėlis, kuriame yra Spalvingumas, linija,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17090" cy="3546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851364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528E1" w:rsidRPr="000528E1">
        <w:rPr>
          <w:rFonts w:ascii="Verdana" w:hAnsi="Verdana"/>
          <w:b/>
          <w:bCs/>
          <w:i/>
          <w:iCs/>
          <w:sz w:val="18"/>
          <w:szCs w:val="18"/>
        </w:rPr>
        <w:t>4152/1700:30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A5EEB" w14:textId="77777777" w:rsidR="00EC6219" w:rsidRDefault="00EC6219" w:rsidP="003B25C1">
      <w:pPr>
        <w:spacing w:after="0" w:line="240" w:lineRule="auto"/>
      </w:pPr>
      <w:r>
        <w:separator/>
      </w:r>
    </w:p>
  </w:endnote>
  <w:endnote w:type="continuationSeparator" w:id="0">
    <w:p w14:paraId="6BE11601" w14:textId="77777777" w:rsidR="00EC6219" w:rsidRDefault="00EC621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D0173" w14:textId="77777777" w:rsidR="00EC6219" w:rsidRDefault="00EC6219" w:rsidP="003B25C1">
      <w:pPr>
        <w:spacing w:after="0" w:line="240" w:lineRule="auto"/>
      </w:pPr>
      <w:r>
        <w:separator/>
      </w:r>
    </w:p>
  </w:footnote>
  <w:footnote w:type="continuationSeparator" w:id="0">
    <w:p w14:paraId="6BD66C93" w14:textId="77777777" w:rsidR="00EC6219" w:rsidRDefault="00EC621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28E1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2071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219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2026-01-29T12:40:00Z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