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B8E3B24" w:rsidR="00F342EA" w:rsidRDefault="00BA714B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3A7F96C4" wp14:editId="5110FE9B">
            <wp:extent cx="5968401" cy="3857625"/>
            <wp:effectExtent l="0" t="0" r="0" b="0"/>
            <wp:docPr id="158818595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185951" name=""/>
                    <pic:cNvPicPr/>
                  </pic:nvPicPr>
                  <pic:blipFill rotWithShape="1">
                    <a:blip r:embed="rId7"/>
                    <a:srcRect l="14941" t="14666" r="21249" b="12008"/>
                    <a:stretch/>
                  </pic:blipFill>
                  <pic:spPr bwMode="auto">
                    <a:xfrm>
                      <a:off x="0" y="0"/>
                      <a:ext cx="5972120" cy="38600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E43BDA" w14:textId="77777777" w:rsidR="008E75D9" w:rsidRDefault="008E75D9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B140A6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2A5B72A">
                <wp:simplePos x="0" y="0"/>
                <wp:positionH relativeFrom="page">
                  <wp:posOffset>3152774</wp:posOffset>
                </wp:positionH>
                <wp:positionV relativeFrom="paragraph">
                  <wp:posOffset>1901825</wp:posOffset>
                </wp:positionV>
                <wp:extent cx="352425" cy="1714500"/>
                <wp:effectExtent l="5715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52425" cy="1714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39F3D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48.25pt;margin-top:149.75pt;width:27.75pt;height:13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BA714B">
        <w:rPr>
          <w:noProof/>
        </w:rPr>
        <w:drawing>
          <wp:inline distT="0" distB="0" distL="0" distR="0" wp14:anchorId="5ADEEEF9" wp14:editId="50485732">
            <wp:extent cx="5886450" cy="3451665"/>
            <wp:effectExtent l="0" t="0" r="0" b="0"/>
            <wp:docPr id="38101824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018244" name=""/>
                    <pic:cNvPicPr/>
                  </pic:nvPicPr>
                  <pic:blipFill rotWithShape="1">
                    <a:blip r:embed="rId8"/>
                    <a:srcRect l="23345" t="18539" r="12690" b="14776"/>
                    <a:stretch/>
                  </pic:blipFill>
                  <pic:spPr bwMode="auto">
                    <a:xfrm>
                      <a:off x="0" y="0"/>
                      <a:ext cx="5894098" cy="3456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543416E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hyperlink r:id="rId9" w:tgtFrame="_blank" w:history="1">
        <w:r w:rsidR="00BA714B">
          <w:rPr>
            <w:rStyle w:val="Hipersaitas"/>
            <w:rFonts w:ascii="Verdana" w:hAnsi="Verdana"/>
            <w:b/>
            <w:bCs/>
            <w:i/>
            <w:iCs/>
            <w:sz w:val="18"/>
            <w:szCs w:val="18"/>
          </w:rPr>
          <w:t>4184/0100:104</w:t>
        </w:r>
      </w:hyperlink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706835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8313C" w14:textId="77777777" w:rsidR="00706835" w:rsidRDefault="00706835" w:rsidP="003B25C1">
      <w:pPr>
        <w:spacing w:after="0" w:line="240" w:lineRule="auto"/>
      </w:pPr>
      <w:r>
        <w:separator/>
      </w:r>
    </w:p>
  </w:endnote>
  <w:endnote w:type="continuationSeparator" w:id="0">
    <w:p w14:paraId="6EF676A2" w14:textId="77777777" w:rsidR="00706835" w:rsidRDefault="0070683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5B7F7" w14:textId="77777777" w:rsidR="00706835" w:rsidRDefault="00706835" w:rsidP="003B25C1">
      <w:pPr>
        <w:spacing w:after="0" w:line="240" w:lineRule="auto"/>
      </w:pPr>
      <w:r>
        <w:separator/>
      </w:r>
    </w:p>
  </w:footnote>
  <w:footnote w:type="continuationSeparator" w:id="0">
    <w:p w14:paraId="22F51FAE" w14:textId="77777777" w:rsidR="00706835" w:rsidRDefault="0070683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6835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A714B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47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ww.registrucentras.lt/rcmap4/map/ntrIsrasas?kadNr=4147/400:1012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</TotalTime>
  <Pages>2</Pages>
  <Words>190</Words>
  <Characters>109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2024-02-21T16:34:00Z</dcterms:created>
  <dcterms:modified xsi:type="dcterms:W3CDTF">2024-02-21T16:34:00Z</dcterms:modified>
</cp:coreProperties>
</file>