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28B70E05" w:rsidR="00B5277E" w:rsidRPr="00F929B5" w:rsidRDefault="000B3452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1A19223" wp14:editId="796921D7">
            <wp:extent cx="5953125" cy="3571875"/>
            <wp:effectExtent l="0" t="0" r="9525" b="9525"/>
            <wp:docPr id="18617389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738926" name=""/>
                    <pic:cNvPicPr/>
                  </pic:nvPicPr>
                  <pic:blipFill rotWithShape="1">
                    <a:blip r:embed="rId7"/>
                    <a:srcRect l="8559" t="15772" r="19849" b="7858"/>
                    <a:stretch/>
                  </pic:blipFill>
                  <pic:spPr bwMode="auto">
                    <a:xfrm>
                      <a:off x="0" y="0"/>
                      <a:ext cx="5953125" cy="3571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CC67C9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9F71525">
                <wp:simplePos x="0" y="0"/>
                <wp:positionH relativeFrom="page">
                  <wp:posOffset>3505200</wp:posOffset>
                </wp:positionH>
                <wp:positionV relativeFrom="paragraph">
                  <wp:posOffset>1557654</wp:posOffset>
                </wp:positionV>
                <wp:extent cx="528320" cy="1647825"/>
                <wp:effectExtent l="0" t="38100" r="6223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8320" cy="1647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75BA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6pt;margin-top:122.65pt;width:41.6pt;height:12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0B3452">
        <w:rPr>
          <w:noProof/>
        </w:rPr>
        <w:drawing>
          <wp:inline distT="0" distB="0" distL="0" distR="0" wp14:anchorId="15A5EAFF" wp14:editId="08EB66F8">
            <wp:extent cx="5756247" cy="3086100"/>
            <wp:effectExtent l="0" t="0" r="0" b="0"/>
            <wp:docPr id="11053501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350195" name=""/>
                    <pic:cNvPicPr/>
                  </pic:nvPicPr>
                  <pic:blipFill rotWithShape="1">
                    <a:blip r:embed="rId8"/>
                    <a:srcRect l="24124" t="18539" r="9109" b="17820"/>
                    <a:stretch/>
                  </pic:blipFill>
                  <pic:spPr bwMode="auto">
                    <a:xfrm>
                      <a:off x="0" y="0"/>
                      <a:ext cx="5767664" cy="3092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4361B40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6099E" w:rsidRPr="00C6099E">
        <w:rPr>
          <w:noProof/>
          <w:lang w:eastAsia="lt-LT"/>
        </w:rPr>
        <w:t>4174/0100:246</w:t>
      </w:r>
      <w:r w:rsidR="000B3452">
        <w:rPr>
          <w:noProof/>
          <w:lang w:eastAsia="lt-LT"/>
        </w:rPr>
        <w:t>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A97CF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65C1A" w14:textId="77777777" w:rsidR="00A97CF8" w:rsidRDefault="00A97CF8" w:rsidP="003B25C1">
      <w:pPr>
        <w:spacing w:after="0" w:line="240" w:lineRule="auto"/>
      </w:pPr>
      <w:r>
        <w:separator/>
      </w:r>
    </w:p>
  </w:endnote>
  <w:endnote w:type="continuationSeparator" w:id="0">
    <w:p w14:paraId="1617D33A" w14:textId="77777777" w:rsidR="00A97CF8" w:rsidRDefault="00A97CF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B8DAE" w14:textId="77777777" w:rsidR="00A97CF8" w:rsidRDefault="00A97CF8" w:rsidP="003B25C1">
      <w:pPr>
        <w:spacing w:after="0" w:line="240" w:lineRule="auto"/>
      </w:pPr>
      <w:r>
        <w:separator/>
      </w:r>
    </w:p>
  </w:footnote>
  <w:footnote w:type="continuationSeparator" w:id="0">
    <w:p w14:paraId="4F2EBEE2" w14:textId="77777777" w:rsidR="00A97CF8" w:rsidRDefault="00A97CF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B3452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97CF8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099E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2024-02-06T12:28:00Z</dcterms:created>
  <dcterms:modified xsi:type="dcterms:W3CDTF">2024-02-06T12:28:00Z</dcterms:modified>
</cp:coreProperties>
</file>