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 Nekilnojamojo turto registro kadastro žemėlapio</w:t>
      </w:r>
    </w:p>
    <w:bookmarkEnd w:id="0"/>
    <w:p w14:paraId="1B57BA93" w14:textId="36E69FCB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1DA370F" w14:textId="052776D8" w:rsidR="00F342EA" w:rsidRDefault="00021D9D" w:rsidP="00CA5379">
      <w:pPr>
        <w:spacing w:after="0" w:line="360" w:lineRule="auto"/>
        <w:rPr>
          <w:noProof/>
          <w:lang w:eastAsia="lt-LT"/>
        </w:rPr>
      </w:pPr>
      <w:r w:rsidRPr="00021D9D">
        <w:rPr>
          <w:noProof/>
          <w:lang w:eastAsia="lt-LT"/>
        </w:rPr>
        <w:drawing>
          <wp:inline distT="0" distB="0" distL="0" distR="0" wp14:anchorId="5606F3EA" wp14:editId="6B4FFF11">
            <wp:extent cx="4000500" cy="3972690"/>
            <wp:effectExtent l="0" t="0" r="0" b="8890"/>
            <wp:docPr id="2074058642" name="Paveikslėlis 1" descr="Paveikslėlis, kuriame yra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74058642" name="Paveikslėlis 1" descr="Paveikslėlis, kuriame yra tekstas, žemėlapis&#10;&#10;Dirbtinio intelekto sugeneruotas turinys gali būti neteisingas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005170" cy="39773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proofErr w:type="spellStart"/>
      <w:r w:rsidRPr="00141B4A">
        <w:rPr>
          <w:rFonts w:ascii="Times New Roman" w:hAnsi="Times New Roman"/>
          <w:b/>
          <w:bCs/>
          <w:sz w:val="24"/>
          <w:szCs w:val="24"/>
        </w:rPr>
        <w:t>štrauka</w:t>
      </w:r>
      <w:proofErr w:type="spellEnd"/>
      <w:r w:rsidRPr="00141B4A">
        <w:rPr>
          <w:rFonts w:ascii="Times New Roman" w:hAnsi="Times New Roman"/>
          <w:b/>
          <w:bCs/>
          <w:sz w:val="24"/>
          <w:szCs w:val="24"/>
        </w:rPr>
        <w:t xml:space="preserve">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E0D21B8" w:rsidR="00F342EA" w:rsidRDefault="00021D9D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04B84040">
                <wp:simplePos x="0" y="0"/>
                <wp:positionH relativeFrom="margin">
                  <wp:posOffset>983614</wp:posOffset>
                </wp:positionH>
                <wp:positionV relativeFrom="paragraph">
                  <wp:posOffset>2322830</wp:posOffset>
                </wp:positionV>
                <wp:extent cx="793750" cy="1708150"/>
                <wp:effectExtent l="0" t="38100" r="63500" b="2540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793750" cy="17081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6BD747D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77.45pt;margin-top:182.9pt;width:62.5pt;height:134.5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Pr="00021D9D">
        <w:rPr>
          <w:noProof/>
          <w:lang w:eastAsia="lt-LT"/>
        </w:rPr>
        <w:drawing>
          <wp:inline distT="0" distB="0" distL="0" distR="0" wp14:anchorId="40A35ED8" wp14:editId="0AAC24AA">
            <wp:extent cx="3738880" cy="4020906"/>
            <wp:effectExtent l="0" t="0" r="0" b="0"/>
            <wp:docPr id="1919048461" name="Paveikslėlis 1" descr="Paveikslėlis, kuriame yra tekstas, žemėlapis, atlas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9048461" name="Paveikslėlis 1" descr="Paveikslėlis, kuriame yra tekstas, žemėlapis, atlasas&#10;&#10;Dirbtinio intelekto sugeneruotas turinys gali būti neteisingas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745584" cy="40281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73AAA5DD" w:rsidR="00F342EA" w:rsidRDefault="00021D9D" w:rsidP="00CA5379">
      <w:pPr>
        <w:spacing w:after="0" w:line="360" w:lineRule="auto"/>
        <w:rPr>
          <w:noProof/>
          <w:lang w:eastAsia="lt-LT"/>
        </w:rPr>
      </w:pPr>
      <w:r w:rsidRPr="00021D9D">
        <w:rPr>
          <w:rFonts w:ascii="Verdana" w:hAnsi="Verdana"/>
          <w:b/>
          <w:bCs/>
          <w:i/>
          <w:iCs/>
          <w:sz w:val="18"/>
          <w:szCs w:val="18"/>
        </w:rPr>
        <w:t>4147/0100:1201</w:t>
      </w: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54B76133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332D0265">
                <wp:simplePos x="0" y="0"/>
                <wp:positionH relativeFrom="margin">
                  <wp:posOffset>2088514</wp:posOffset>
                </wp:positionH>
                <wp:positionV relativeFrom="paragraph">
                  <wp:posOffset>2051050</wp:posOffset>
                </wp:positionV>
                <wp:extent cx="339725" cy="1746250"/>
                <wp:effectExtent l="57150" t="38100" r="22225" b="2540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39725" cy="174625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08A09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64.45pt;margin-top:161.5pt;width:26.75pt;height:137.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021D9D" w:rsidRPr="00021D9D">
        <w:rPr>
          <w:noProof/>
        </w:rPr>
        <w:drawing>
          <wp:inline distT="0" distB="0" distL="0" distR="0" wp14:anchorId="1A18D272" wp14:editId="24EE2735">
            <wp:extent cx="3819525" cy="3645154"/>
            <wp:effectExtent l="0" t="0" r="0" b="0"/>
            <wp:docPr id="1903293964" name="Paveikslėlis 1" descr="Paveikslėlis, kuriame yra žemėlapis, teksta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03293964" name="Paveikslėlis 1" descr="Paveikslėlis, kuriame yra žemėlapis, tekstas&#10;&#10;Dirbtinio intelekto sugeneruotas turinys gali būti neteisingas.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822651" cy="3648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58FC67A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021D9D" w:rsidRPr="00021D9D">
        <w:rPr>
          <w:rFonts w:ascii="Verdana" w:hAnsi="Verdana"/>
          <w:b/>
          <w:bCs/>
          <w:i/>
          <w:iCs/>
          <w:sz w:val="18"/>
          <w:szCs w:val="18"/>
        </w:rPr>
        <w:t>4147/0100:1201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5E84A1" w14:textId="77777777" w:rsidR="002E593B" w:rsidRDefault="002E593B" w:rsidP="003B25C1">
      <w:pPr>
        <w:spacing w:after="0" w:line="240" w:lineRule="auto"/>
      </w:pPr>
      <w:r>
        <w:separator/>
      </w:r>
    </w:p>
  </w:endnote>
  <w:endnote w:type="continuationSeparator" w:id="0">
    <w:p w14:paraId="781024F8" w14:textId="77777777" w:rsidR="002E593B" w:rsidRDefault="002E593B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605C88" w14:textId="77777777" w:rsidR="002E593B" w:rsidRDefault="002E593B" w:rsidP="003B25C1">
      <w:pPr>
        <w:spacing w:after="0" w:line="240" w:lineRule="auto"/>
      </w:pPr>
      <w:r>
        <w:separator/>
      </w:r>
    </w:p>
  </w:footnote>
  <w:footnote w:type="continuationSeparator" w:id="0">
    <w:p w14:paraId="233382F5" w14:textId="77777777" w:rsidR="002E593B" w:rsidRDefault="002E593B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16</TotalTime>
  <Pages>1</Pages>
  <Words>164</Words>
  <Characters>95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12</cp:revision>
  <cp:lastPrinted>2020-01-07T07:24:00Z</cp:lastPrinted>
  <dcterms:created xsi:type="dcterms:W3CDTF">2024-02-23T15:46:00Z</dcterms:created>
  <dcterms:modified xsi:type="dcterms:W3CDTF">2025-09-24T10:57:00Z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