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1119B45" w:rsidR="00F342EA" w:rsidRDefault="00EE0894" w:rsidP="00CA5379">
      <w:pPr>
        <w:spacing w:after="0" w:line="360" w:lineRule="auto"/>
        <w:rPr>
          <w:noProof/>
          <w:lang w:eastAsia="lt-LT"/>
        </w:rPr>
      </w:pPr>
      <w:r w:rsidRPr="00EE0894">
        <w:rPr>
          <w:noProof/>
          <w:lang w:eastAsia="lt-LT"/>
        </w:rPr>
        <w:drawing>
          <wp:inline distT="0" distB="0" distL="0" distR="0" wp14:anchorId="6B7E71E5" wp14:editId="349CDA80">
            <wp:extent cx="3924300" cy="4086462"/>
            <wp:effectExtent l="0" t="0" r="0" b="9525"/>
            <wp:docPr id="26497515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97515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29302" cy="409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2C3A8580" w:rsidR="00F342EA" w:rsidRDefault="00EE0894" w:rsidP="00CA5379">
      <w:pPr>
        <w:spacing w:after="0" w:line="360" w:lineRule="auto"/>
        <w:rPr>
          <w:noProof/>
          <w:lang w:eastAsia="lt-LT"/>
        </w:rPr>
      </w:pPr>
      <w:r w:rsidRPr="00EE0894">
        <w:rPr>
          <w:noProof/>
          <w:lang w:eastAsia="lt-LT"/>
        </w:rPr>
        <w:drawing>
          <wp:inline distT="0" distB="0" distL="0" distR="0" wp14:anchorId="5C2047A8" wp14:editId="67B7D3D2">
            <wp:extent cx="4473681" cy="3362325"/>
            <wp:effectExtent l="0" t="0" r="3175" b="0"/>
            <wp:docPr id="23590481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90481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74753" cy="3363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5286BF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93030D3">
                <wp:simplePos x="0" y="0"/>
                <wp:positionH relativeFrom="margin">
                  <wp:posOffset>2463164</wp:posOffset>
                </wp:positionH>
                <wp:positionV relativeFrom="paragraph">
                  <wp:posOffset>1800225</wp:posOffset>
                </wp:positionV>
                <wp:extent cx="123825" cy="1609725"/>
                <wp:effectExtent l="0" t="38100" r="666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3825" cy="1609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DABCD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3.95pt;margin-top:141.75pt;width:9.75pt;height:126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E0894" w:rsidRPr="00EE0894">
        <w:rPr>
          <w:noProof/>
        </w:rPr>
        <w:drawing>
          <wp:inline distT="0" distB="0" distL="0" distR="0" wp14:anchorId="7AC27708" wp14:editId="7391D76C">
            <wp:extent cx="4610100" cy="3245321"/>
            <wp:effectExtent l="0" t="0" r="0" b="0"/>
            <wp:docPr id="126716999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16999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17441" cy="3250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9B94E6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4192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0100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363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457F7" w14:textId="77777777" w:rsidR="00E973CC" w:rsidRDefault="00E973CC" w:rsidP="003B25C1">
      <w:pPr>
        <w:spacing w:after="0" w:line="240" w:lineRule="auto"/>
      </w:pPr>
      <w:r>
        <w:separator/>
      </w:r>
    </w:p>
  </w:endnote>
  <w:endnote w:type="continuationSeparator" w:id="0">
    <w:p w14:paraId="49C97418" w14:textId="77777777" w:rsidR="00E973CC" w:rsidRDefault="00E973C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D7EA1C" w14:textId="77777777" w:rsidR="00E973CC" w:rsidRDefault="00E973CC" w:rsidP="003B25C1">
      <w:pPr>
        <w:spacing w:after="0" w:line="240" w:lineRule="auto"/>
      </w:pPr>
      <w:r>
        <w:separator/>
      </w:r>
    </w:p>
  </w:footnote>
  <w:footnote w:type="continuationSeparator" w:id="0">
    <w:p w14:paraId="13AC04AB" w14:textId="77777777" w:rsidR="00E973CC" w:rsidRDefault="00E973C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2510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973CC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0894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2024-12-17T09:12:00Z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