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A7AD1A4" w:rsidR="00F342EA" w:rsidRDefault="00393C20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4C9491D" wp14:editId="2181B0AD">
            <wp:extent cx="5355834" cy="3543300"/>
            <wp:effectExtent l="0" t="0" r="0" b="0"/>
            <wp:docPr id="1953636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63684" name=""/>
                    <pic:cNvPicPr/>
                  </pic:nvPicPr>
                  <pic:blipFill rotWithShape="1">
                    <a:blip r:embed="rId7"/>
                    <a:srcRect l="19143" t="16048" r="19693" b="12009"/>
                    <a:stretch/>
                  </pic:blipFill>
                  <pic:spPr bwMode="auto">
                    <a:xfrm>
                      <a:off x="0" y="0"/>
                      <a:ext cx="5363164" cy="354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13814D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41513D6">
                <wp:simplePos x="0" y="0"/>
                <wp:positionH relativeFrom="margin">
                  <wp:posOffset>2301239</wp:posOffset>
                </wp:positionH>
                <wp:positionV relativeFrom="paragraph">
                  <wp:posOffset>957580</wp:posOffset>
                </wp:positionV>
                <wp:extent cx="66675" cy="175260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C749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1.2pt;margin-top:75.4pt;width:5.25pt;height:13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393C20">
        <w:rPr>
          <w:noProof/>
        </w:rPr>
        <w:drawing>
          <wp:inline distT="0" distB="0" distL="0" distR="0" wp14:anchorId="6F859822" wp14:editId="2CFF82C8">
            <wp:extent cx="5707111" cy="2533650"/>
            <wp:effectExtent l="0" t="0" r="8255" b="0"/>
            <wp:docPr id="7823741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374129" name=""/>
                    <pic:cNvPicPr/>
                  </pic:nvPicPr>
                  <pic:blipFill rotWithShape="1">
                    <a:blip r:embed="rId8"/>
                    <a:srcRect l="21321" t="21306" r="9266" b="23907"/>
                    <a:stretch/>
                  </pic:blipFill>
                  <pic:spPr bwMode="auto">
                    <a:xfrm>
                      <a:off x="0" y="0"/>
                      <a:ext cx="5712978" cy="2536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CCE7DA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393C20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4177/0300:697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97A95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04A24" w14:textId="77777777" w:rsidR="00D97A95" w:rsidRDefault="00D97A95" w:rsidP="003B25C1">
      <w:pPr>
        <w:spacing w:after="0" w:line="240" w:lineRule="auto"/>
      </w:pPr>
      <w:r>
        <w:separator/>
      </w:r>
    </w:p>
  </w:endnote>
  <w:endnote w:type="continuationSeparator" w:id="0">
    <w:p w14:paraId="3F78ED62" w14:textId="77777777" w:rsidR="00D97A95" w:rsidRDefault="00D97A9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60FB3" w14:textId="77777777" w:rsidR="00D97A95" w:rsidRDefault="00D97A95" w:rsidP="003B25C1">
      <w:pPr>
        <w:spacing w:after="0" w:line="240" w:lineRule="auto"/>
      </w:pPr>
      <w:r>
        <w:separator/>
      </w:r>
    </w:p>
  </w:footnote>
  <w:footnote w:type="continuationSeparator" w:id="0">
    <w:p w14:paraId="727BA313" w14:textId="77777777" w:rsidR="00D97A95" w:rsidRDefault="00D97A9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190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2024-02-06T13:22:00Z</dcterms:created>
  <dcterms:modified xsi:type="dcterms:W3CDTF">2024-02-06T13:22:00Z</dcterms:modified>
</cp:coreProperties>
</file>