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A79E3EF" w:rsidR="00F342EA" w:rsidRDefault="0097664C" w:rsidP="00CA5379">
      <w:pPr>
        <w:spacing w:after="0" w:line="360" w:lineRule="auto"/>
        <w:rPr>
          <w:noProof/>
          <w:lang w:eastAsia="lt-LT"/>
        </w:rPr>
      </w:pPr>
      <w:r w:rsidRPr="0097664C">
        <w:rPr>
          <w:noProof/>
          <w:lang w:eastAsia="lt-LT"/>
        </w:rPr>
        <w:drawing>
          <wp:inline distT="0" distB="0" distL="0" distR="0" wp14:anchorId="412A28B5" wp14:editId="56FBE918">
            <wp:extent cx="3939421" cy="4244340"/>
            <wp:effectExtent l="0" t="0" r="4445" b="3810"/>
            <wp:docPr id="12550779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0779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45853" cy="425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69F95E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A7D39B3" w:rsidR="00F342EA" w:rsidRDefault="0097664C" w:rsidP="00CA5379">
      <w:pPr>
        <w:spacing w:after="0" w:line="360" w:lineRule="auto"/>
        <w:rPr>
          <w:noProof/>
          <w:lang w:eastAsia="lt-LT"/>
        </w:rPr>
      </w:pPr>
      <w:r w:rsidRPr="0097664C">
        <w:rPr>
          <w:noProof/>
          <w:lang w:eastAsia="lt-LT"/>
        </w:rPr>
        <w:drawing>
          <wp:inline distT="0" distB="0" distL="0" distR="0" wp14:anchorId="411B66BD" wp14:editId="596AC261">
            <wp:extent cx="3625850" cy="3750749"/>
            <wp:effectExtent l="0" t="0" r="0" b="2540"/>
            <wp:docPr id="7596207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6207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3863" cy="377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E5799F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6CB76F6">
                <wp:simplePos x="0" y="0"/>
                <wp:positionH relativeFrom="margin">
                  <wp:posOffset>1910714</wp:posOffset>
                </wp:positionH>
                <wp:positionV relativeFrom="paragraph">
                  <wp:posOffset>1890394</wp:posOffset>
                </wp:positionV>
                <wp:extent cx="517525" cy="1736725"/>
                <wp:effectExtent l="57150" t="38100" r="349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17525" cy="1736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74AB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0.45pt;margin-top:148.85pt;width:40.75pt;height:136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7664C" w:rsidRPr="0097664C">
        <w:rPr>
          <w:noProof/>
        </w:rPr>
        <w:drawing>
          <wp:inline distT="0" distB="0" distL="0" distR="0" wp14:anchorId="41BA50DA" wp14:editId="527871CF">
            <wp:extent cx="3149678" cy="3403600"/>
            <wp:effectExtent l="0" t="0" r="0" b="6350"/>
            <wp:docPr id="15986817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68172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58888" cy="341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17741B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D14A1" w:rsidRPr="003D14A1">
        <w:rPr>
          <w:rFonts w:ascii="Verdana" w:hAnsi="Verdana"/>
          <w:b/>
          <w:bCs/>
          <w:i/>
          <w:iCs/>
          <w:sz w:val="18"/>
          <w:szCs w:val="18"/>
        </w:rPr>
        <w:t>4150/0300:55</w:t>
      </w:r>
      <w:r w:rsidR="0097664C">
        <w:rPr>
          <w:rFonts w:ascii="Verdana" w:hAnsi="Verdana"/>
          <w:b/>
          <w:bCs/>
          <w:i/>
          <w:iCs/>
          <w:sz w:val="18"/>
          <w:szCs w:val="18"/>
        </w:rPr>
        <w:t>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083E0" w14:textId="77777777" w:rsidR="00667201" w:rsidRDefault="00667201" w:rsidP="003B25C1">
      <w:pPr>
        <w:spacing w:after="0" w:line="240" w:lineRule="auto"/>
      </w:pPr>
      <w:r>
        <w:separator/>
      </w:r>
    </w:p>
  </w:endnote>
  <w:endnote w:type="continuationSeparator" w:id="0">
    <w:p w14:paraId="3E016F7B" w14:textId="77777777" w:rsidR="00667201" w:rsidRDefault="0066720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FC07F" w14:textId="77777777" w:rsidR="00667201" w:rsidRDefault="00667201" w:rsidP="003B25C1">
      <w:pPr>
        <w:spacing w:after="0" w:line="240" w:lineRule="auto"/>
      </w:pPr>
      <w:r>
        <w:separator/>
      </w:r>
    </w:p>
  </w:footnote>
  <w:footnote w:type="continuationSeparator" w:id="0">
    <w:p w14:paraId="65802E49" w14:textId="77777777" w:rsidR="00667201" w:rsidRDefault="0066720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770CF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4A1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67201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54F2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664C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07183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2025-01-23T13:49:00Z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