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81712A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96B7021" w:rsidR="00F342EA" w:rsidRDefault="00BA2D11" w:rsidP="00CA5379">
      <w:pPr>
        <w:spacing w:after="0" w:line="360" w:lineRule="auto"/>
        <w:rPr>
          <w:noProof/>
          <w:lang w:eastAsia="lt-LT"/>
        </w:rPr>
      </w:pPr>
      <w:r w:rsidRPr="00BA2D11">
        <w:rPr>
          <w:noProof/>
          <w:lang w:eastAsia="lt-LT"/>
        </w:rPr>
        <w:drawing>
          <wp:inline distT="0" distB="0" distL="0" distR="0" wp14:anchorId="79B954B6" wp14:editId="106645CC">
            <wp:extent cx="3987800" cy="4332047"/>
            <wp:effectExtent l="0" t="0" r="0" b="0"/>
            <wp:docPr id="78360796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60796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2381" cy="434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284245F" w:rsidR="00F342EA" w:rsidRDefault="00BA2D11" w:rsidP="00CA5379">
      <w:pPr>
        <w:spacing w:after="0" w:line="360" w:lineRule="auto"/>
        <w:rPr>
          <w:noProof/>
          <w:lang w:eastAsia="lt-LT"/>
        </w:rPr>
      </w:pPr>
      <w:r w:rsidRPr="00BA2D11">
        <w:rPr>
          <w:noProof/>
          <w:lang w:eastAsia="lt-LT"/>
        </w:rPr>
        <w:drawing>
          <wp:inline distT="0" distB="0" distL="0" distR="0" wp14:anchorId="027429AE" wp14:editId="5683D16E">
            <wp:extent cx="3689350" cy="3684757"/>
            <wp:effectExtent l="0" t="0" r="6350" b="0"/>
            <wp:docPr id="427944441" name="Paveikslėlis 1" descr="Paveikslėlis, kuriame yra tekstas, piešimas, Vaikų piešiniai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944441" name="Paveikslėlis 1" descr="Paveikslėlis, kuriame yra tekstas, piešimas, Vaikų piešiniai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8642" cy="369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A01FB0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E1172D2">
                <wp:simplePos x="0" y="0"/>
                <wp:positionH relativeFrom="margin">
                  <wp:posOffset>1872614</wp:posOffset>
                </wp:positionH>
                <wp:positionV relativeFrom="paragraph">
                  <wp:posOffset>1854200</wp:posOffset>
                </wp:positionV>
                <wp:extent cx="555625" cy="1943100"/>
                <wp:effectExtent l="57150" t="38100" r="349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55625" cy="1943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069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7.45pt;margin-top:146pt;width:43.75pt;height:15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A2D11" w:rsidRPr="00BA2D11">
        <w:rPr>
          <w:noProof/>
        </w:rPr>
        <w:drawing>
          <wp:inline distT="0" distB="0" distL="0" distR="0" wp14:anchorId="790944B0" wp14:editId="2CAD605D">
            <wp:extent cx="3073400" cy="3634635"/>
            <wp:effectExtent l="0" t="0" r="0" b="4445"/>
            <wp:docPr id="635296373" name="Paveikslėlis 1" descr="Paveikslėlis, kuriame yra žemėlapis, Planas, tekst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296373" name="Paveikslėlis 1" descr="Paveikslėlis, kuriame yra žemėlapis, Planas, tekst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87221" cy="365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5C3801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A2D11" w:rsidRPr="00BA2D11">
        <w:rPr>
          <w:rFonts w:ascii="Verdana" w:hAnsi="Verdana"/>
          <w:b/>
          <w:bCs/>
          <w:i/>
          <w:iCs/>
          <w:sz w:val="18"/>
          <w:szCs w:val="18"/>
        </w:rPr>
        <w:t>4170/1100:18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94E47" w14:textId="77777777" w:rsidR="00C72D4F" w:rsidRDefault="00C72D4F" w:rsidP="003B25C1">
      <w:pPr>
        <w:spacing w:after="0" w:line="240" w:lineRule="auto"/>
      </w:pPr>
      <w:r>
        <w:separator/>
      </w:r>
    </w:p>
  </w:endnote>
  <w:endnote w:type="continuationSeparator" w:id="0">
    <w:p w14:paraId="131B9C2E" w14:textId="77777777" w:rsidR="00C72D4F" w:rsidRDefault="00C72D4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4F75B" w14:textId="77777777" w:rsidR="00C72D4F" w:rsidRDefault="00C72D4F" w:rsidP="003B25C1">
      <w:pPr>
        <w:spacing w:after="0" w:line="240" w:lineRule="auto"/>
      </w:pPr>
      <w:r>
        <w:separator/>
      </w:r>
    </w:p>
  </w:footnote>
  <w:footnote w:type="continuationSeparator" w:id="0">
    <w:p w14:paraId="6DD4DAA8" w14:textId="77777777" w:rsidR="00C72D4F" w:rsidRDefault="00C72D4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2D11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2D4F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4006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