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33D6AB0" w:rsidR="00F342EA" w:rsidRDefault="00993BE7" w:rsidP="00CA5379">
      <w:pPr>
        <w:spacing w:after="0" w:line="360" w:lineRule="auto"/>
        <w:rPr>
          <w:noProof/>
          <w:lang w:eastAsia="lt-LT"/>
        </w:rPr>
      </w:pPr>
      <w:r w:rsidRPr="00993BE7">
        <w:rPr>
          <w:noProof/>
          <w:lang w:eastAsia="lt-LT"/>
        </w:rPr>
        <w:drawing>
          <wp:inline distT="0" distB="0" distL="0" distR="0" wp14:anchorId="5632B136" wp14:editId="58B51F10">
            <wp:extent cx="4210050" cy="3820765"/>
            <wp:effectExtent l="0" t="0" r="0" b="8890"/>
            <wp:docPr id="19042915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29155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2344" cy="382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4120AE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93BE7" w:rsidRPr="00993BE7">
        <w:rPr>
          <w:noProof/>
        </w:rPr>
        <w:drawing>
          <wp:inline distT="0" distB="0" distL="0" distR="0" wp14:anchorId="3338F08C" wp14:editId="1B67AC64">
            <wp:extent cx="3562350" cy="3646061"/>
            <wp:effectExtent l="0" t="0" r="0" b="0"/>
            <wp:docPr id="11217757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757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0490" cy="365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D146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3BE7" w:rsidRPr="00993BE7">
        <w:rPr>
          <w:rFonts w:ascii="Verdana" w:hAnsi="Verdana"/>
          <w:b/>
          <w:bCs/>
          <w:i/>
          <w:iCs/>
          <w:sz w:val="18"/>
          <w:szCs w:val="18"/>
        </w:rPr>
        <w:t>4152/0500:331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13B1D" w14:textId="77777777" w:rsidR="00F201FF" w:rsidRDefault="00F201FF" w:rsidP="003B25C1">
      <w:pPr>
        <w:spacing w:after="0" w:line="240" w:lineRule="auto"/>
      </w:pPr>
      <w:r>
        <w:separator/>
      </w:r>
    </w:p>
  </w:endnote>
  <w:endnote w:type="continuationSeparator" w:id="0">
    <w:p w14:paraId="6E3230F8" w14:textId="77777777" w:rsidR="00F201FF" w:rsidRDefault="00F201F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B7B81" w14:textId="77777777" w:rsidR="00F201FF" w:rsidRDefault="00F201FF" w:rsidP="003B25C1">
      <w:pPr>
        <w:spacing w:after="0" w:line="240" w:lineRule="auto"/>
      </w:pPr>
      <w:r>
        <w:separator/>
      </w:r>
    </w:p>
  </w:footnote>
  <w:footnote w:type="continuationSeparator" w:id="0">
    <w:p w14:paraId="5D57F630" w14:textId="77777777" w:rsidR="00F201FF" w:rsidRDefault="00F201F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2025-02-18T13:08:00Z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