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3C7D6AA" w:rsidR="00F342EA" w:rsidRDefault="00E72CA3" w:rsidP="00CA5379">
      <w:pPr>
        <w:spacing w:after="0" w:line="360" w:lineRule="auto"/>
        <w:rPr>
          <w:noProof/>
          <w:lang w:eastAsia="lt-LT"/>
        </w:rPr>
      </w:pPr>
      <w:r w:rsidRPr="00E72CA3">
        <w:rPr>
          <w:noProof/>
          <w:lang w:eastAsia="lt-LT"/>
        </w:rPr>
        <w:drawing>
          <wp:inline distT="0" distB="0" distL="0" distR="0" wp14:anchorId="7482E35D" wp14:editId="5C595C0C">
            <wp:extent cx="5506218" cy="4143953"/>
            <wp:effectExtent l="0" t="0" r="0" b="9525"/>
            <wp:docPr id="7600265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02654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18FA84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E7D02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F7429AC">
                <wp:simplePos x="0" y="0"/>
                <wp:positionH relativeFrom="margin">
                  <wp:posOffset>2455545</wp:posOffset>
                </wp:positionH>
                <wp:positionV relativeFrom="paragraph">
                  <wp:posOffset>2905124</wp:posOffset>
                </wp:positionV>
                <wp:extent cx="45719" cy="1076325"/>
                <wp:effectExtent l="38100" t="38100" r="5016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076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B523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35pt;margin-top:228.75pt;width:3.6pt;height:84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72CA3" w:rsidRPr="00E72CA3">
        <w:rPr>
          <w:noProof/>
        </w:rPr>
        <w:drawing>
          <wp:inline distT="0" distB="0" distL="0" distR="0" wp14:anchorId="2F2828F4" wp14:editId="4B5306C2">
            <wp:extent cx="5243830" cy="3842827"/>
            <wp:effectExtent l="0" t="0" r="0" b="5715"/>
            <wp:docPr id="19946026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6026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6194" cy="385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B5CC8C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72CA3" w:rsidRPr="00E72CA3">
        <w:rPr>
          <w:rFonts w:ascii="Verdana" w:hAnsi="Verdana"/>
          <w:b/>
          <w:bCs/>
          <w:i/>
          <w:iCs/>
          <w:sz w:val="18"/>
          <w:szCs w:val="18"/>
        </w:rPr>
        <w:t>4107/0400:702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C2599" w14:textId="77777777" w:rsidR="0005083D" w:rsidRDefault="0005083D" w:rsidP="003B25C1">
      <w:pPr>
        <w:spacing w:after="0" w:line="240" w:lineRule="auto"/>
      </w:pPr>
      <w:r>
        <w:separator/>
      </w:r>
    </w:p>
  </w:endnote>
  <w:endnote w:type="continuationSeparator" w:id="0">
    <w:p w14:paraId="6EC52EB1" w14:textId="77777777" w:rsidR="0005083D" w:rsidRDefault="0005083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1D48B" w14:textId="77777777" w:rsidR="0005083D" w:rsidRDefault="0005083D" w:rsidP="003B25C1">
      <w:pPr>
        <w:spacing w:after="0" w:line="240" w:lineRule="auto"/>
      </w:pPr>
      <w:r>
        <w:separator/>
      </w:r>
    </w:p>
  </w:footnote>
  <w:footnote w:type="continuationSeparator" w:id="0">
    <w:p w14:paraId="7F8D1E98" w14:textId="77777777" w:rsidR="0005083D" w:rsidRDefault="0005083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83D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13C3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2CA3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2024-06-18T06:35:00Z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