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775E3FD3" w:rsidR="00B5277E" w:rsidRPr="00F929B5" w:rsidRDefault="00B0261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02611">
        <w:rPr>
          <w:rFonts w:ascii="Times New Roman" w:hAnsi="Times New Roman"/>
          <w:sz w:val="24"/>
          <w:szCs w:val="24"/>
        </w:rPr>
        <w:drawing>
          <wp:inline distT="0" distB="0" distL="0" distR="0" wp14:anchorId="75C38AC5" wp14:editId="28B396B3">
            <wp:extent cx="6120130" cy="4870450"/>
            <wp:effectExtent l="0" t="0" r="0" b="6350"/>
            <wp:docPr id="12279566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9566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87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268A5542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B02611" w:rsidRPr="00B02611">
        <w:rPr>
          <w:noProof/>
          <w:lang w:eastAsia="lt-LT"/>
        </w:rPr>
        <w:drawing>
          <wp:inline distT="0" distB="0" distL="0" distR="0" wp14:anchorId="23F58AD0" wp14:editId="08CA9059">
            <wp:extent cx="6120130" cy="3783965"/>
            <wp:effectExtent l="0" t="0" r="0" b="6985"/>
            <wp:docPr id="441534582" name="Paveikslėlis 1" descr="Paveikslėlis, kuriame yra žemėlapis, tekstas, atlasas, Plan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534582" name="Paveikslėlis 1" descr="Paveikslėlis, kuriame yra žemėlapis, tekstas, atlasas, Planas&#10;&#10;Automatiškai sugeneruotas aprašyma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169F2BC5" w:rsidR="00C00341" w:rsidRDefault="00B0261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02611">
        <w:rPr>
          <w:rFonts w:ascii="Times New Roman" w:hAnsi="Times New Roman"/>
          <w:sz w:val="24"/>
          <w:szCs w:val="24"/>
        </w:rPr>
        <w:drawing>
          <wp:inline distT="0" distB="0" distL="0" distR="0" wp14:anchorId="735EE7A0" wp14:editId="4F00C7F3">
            <wp:extent cx="6120130" cy="3569970"/>
            <wp:effectExtent l="0" t="0" r="0" b="0"/>
            <wp:docPr id="1208429789" name="Paveikslėlis 1" descr="Paveikslėlis, kuriame yra tekstas, žemėlapis, lin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29789" name="Paveikslėlis 1" descr="Paveikslėlis, kuriame yra tekstas, žemėlapis, linija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3</Pages>
  <Words>193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2024-07-22T04:47:00Z</dcterms:created>
  <dcterms:modified xsi:type="dcterms:W3CDTF">2024-07-22T04:51:00Z</dcterms:modified>
</cp:coreProperties>
</file>