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3EE15AB" w:rsidR="00F342EA" w:rsidRDefault="00B600B0" w:rsidP="00CA5379">
      <w:pPr>
        <w:spacing w:after="0" w:line="360" w:lineRule="auto"/>
        <w:rPr>
          <w:noProof/>
          <w:lang w:eastAsia="lt-LT"/>
        </w:rPr>
      </w:pPr>
      <w:r w:rsidRPr="00B600B0">
        <w:rPr>
          <w:noProof/>
          <w:lang w:eastAsia="lt-LT"/>
        </w:rPr>
        <w:drawing>
          <wp:inline distT="0" distB="0" distL="0" distR="0" wp14:anchorId="2FC1FFD6" wp14:editId="74F16A84">
            <wp:extent cx="4526244" cy="4399915"/>
            <wp:effectExtent l="0" t="0" r="8255" b="635"/>
            <wp:docPr id="317084134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084134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32479" cy="4405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75EE4CE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94E4BE2" w:rsidR="00F342EA" w:rsidRDefault="00B600B0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6BF39434">
                <wp:simplePos x="0" y="0"/>
                <wp:positionH relativeFrom="margin">
                  <wp:posOffset>1097915</wp:posOffset>
                </wp:positionH>
                <wp:positionV relativeFrom="paragraph">
                  <wp:posOffset>1621155</wp:posOffset>
                </wp:positionV>
                <wp:extent cx="1149350" cy="2336800"/>
                <wp:effectExtent l="0" t="38100" r="5080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9350" cy="233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D4D2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86.45pt;margin-top:127.65pt;width:90.5pt;height:18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B600B0">
        <w:rPr>
          <w:noProof/>
          <w:lang w:eastAsia="lt-LT"/>
        </w:rPr>
        <w:drawing>
          <wp:inline distT="0" distB="0" distL="0" distR="0" wp14:anchorId="11D6F7FB" wp14:editId="66CE364F">
            <wp:extent cx="3987800" cy="3758577"/>
            <wp:effectExtent l="0" t="0" r="0" b="0"/>
            <wp:docPr id="131037971" name="Paveikslėlis 1" descr="Paveikslėlis, kuriame yra tekstas, grafinis dizainas, Šriftas, Grafik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37971" name="Paveikslėlis 1" descr="Paveikslėlis, kuriame yra tekstas, grafinis dizainas, Šriftas, Grafik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98800" cy="376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56646E57" w:rsidR="00A80807" w:rsidRDefault="00FF27D7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 w:rsidRPr="00FF27D7">
        <w:rPr>
          <w:rFonts w:ascii="Verdana" w:hAnsi="Verdana"/>
          <w:b/>
          <w:bCs/>
          <w:i/>
          <w:iCs/>
          <w:sz w:val="18"/>
          <w:szCs w:val="18"/>
        </w:rPr>
        <w:t>4117/0300:</w:t>
      </w:r>
      <w:r w:rsidR="001770E0">
        <w:rPr>
          <w:rFonts w:ascii="Verdana" w:hAnsi="Verdana"/>
          <w:b/>
          <w:bCs/>
          <w:i/>
          <w:iCs/>
          <w:sz w:val="18"/>
          <w:szCs w:val="18"/>
        </w:rPr>
        <w:t>10</w:t>
      </w:r>
      <w:r w:rsidR="00B600B0">
        <w:rPr>
          <w:rFonts w:ascii="Verdana" w:hAnsi="Verdana"/>
          <w:b/>
          <w:bCs/>
          <w:i/>
          <w:iCs/>
          <w:sz w:val="18"/>
          <w:szCs w:val="18"/>
        </w:rPr>
        <w:t>85</w:t>
      </w:r>
    </w:p>
    <w:p w14:paraId="01F7CA2A" w14:textId="77777777" w:rsidR="00FF27D7" w:rsidRDefault="00FF27D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1DA596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B10555C">
                <wp:simplePos x="0" y="0"/>
                <wp:positionH relativeFrom="margin">
                  <wp:posOffset>1910714</wp:posOffset>
                </wp:positionH>
                <wp:positionV relativeFrom="paragraph">
                  <wp:posOffset>2006600</wp:posOffset>
                </wp:positionV>
                <wp:extent cx="517525" cy="1790700"/>
                <wp:effectExtent l="57150" t="38100" r="349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17525" cy="1790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08F96" id="AutoShape 13" o:spid="_x0000_s1026" type="#_x0000_t32" style="position:absolute;margin-left:150.45pt;margin-top:158pt;width:40.75pt;height:141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600B0" w:rsidRPr="00B600B0">
        <w:rPr>
          <w:noProof/>
        </w:rPr>
        <w:drawing>
          <wp:inline distT="0" distB="0" distL="0" distR="0" wp14:anchorId="30A4FB05" wp14:editId="4FCDAC1E">
            <wp:extent cx="3630305" cy="3620135"/>
            <wp:effectExtent l="0" t="0" r="8255" b="0"/>
            <wp:docPr id="2110701249" name="Paveikslėlis 1" descr="Paveikslėlis, kuriame yra žemėlapis, linija, diagrama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701249" name="Paveikslėlis 1" descr="Paveikslėlis, kuriame yra žemėlapis, linija, diagrama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36181" cy="362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ACB7C8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bookmarkStart w:id="1" w:name="_Hlk209704587"/>
      <w:r w:rsidR="00FF27D7" w:rsidRPr="00FF27D7">
        <w:rPr>
          <w:rFonts w:ascii="Verdana" w:hAnsi="Verdana"/>
          <w:b/>
          <w:bCs/>
          <w:i/>
          <w:iCs/>
          <w:sz w:val="18"/>
          <w:szCs w:val="18"/>
        </w:rPr>
        <w:t>4117/0300</w:t>
      </w:r>
      <w:bookmarkEnd w:id="1"/>
      <w:r w:rsidR="001770E0">
        <w:rPr>
          <w:rFonts w:ascii="Verdana" w:hAnsi="Verdana"/>
          <w:b/>
          <w:bCs/>
          <w:i/>
          <w:iCs/>
          <w:sz w:val="18"/>
          <w:szCs w:val="18"/>
        </w:rPr>
        <w:t>:10</w:t>
      </w:r>
      <w:r w:rsidR="00B600B0">
        <w:rPr>
          <w:rFonts w:ascii="Verdana" w:hAnsi="Verdana"/>
          <w:b/>
          <w:bCs/>
          <w:i/>
          <w:iCs/>
          <w:sz w:val="18"/>
          <w:szCs w:val="18"/>
        </w:rPr>
        <w:t>85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8471E" w14:textId="77777777" w:rsidR="00DE0BAA" w:rsidRDefault="00DE0BAA" w:rsidP="003B25C1">
      <w:pPr>
        <w:spacing w:after="0" w:line="240" w:lineRule="auto"/>
      </w:pPr>
      <w:r>
        <w:separator/>
      </w:r>
    </w:p>
  </w:endnote>
  <w:endnote w:type="continuationSeparator" w:id="0">
    <w:p w14:paraId="0DB70D0E" w14:textId="77777777" w:rsidR="00DE0BAA" w:rsidRDefault="00DE0BA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5B718" w14:textId="77777777" w:rsidR="00DE0BAA" w:rsidRDefault="00DE0BAA" w:rsidP="003B25C1">
      <w:pPr>
        <w:spacing w:after="0" w:line="240" w:lineRule="auto"/>
      </w:pPr>
      <w:r>
        <w:separator/>
      </w:r>
    </w:p>
  </w:footnote>
  <w:footnote w:type="continuationSeparator" w:id="0">
    <w:p w14:paraId="2C40219E" w14:textId="77777777" w:rsidR="00DE0BAA" w:rsidRDefault="00DE0BA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770E0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0FF3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6608B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3A85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0F9D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0B0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1444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0BA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27D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25</TotalTime>
  <Pages>1</Pages>
  <Words>164</Words>
  <Characters>95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18</cp:revision>
  <cp:lastPrinted>2020-01-07T07:24:00Z</cp:lastPrinted>
  <dcterms:created xsi:type="dcterms:W3CDTF">2024-02-23T15:46:00Z</dcterms:created>
  <dcterms:modified xsi:type="dcterms:W3CDTF">2025-09-26T05:47:00Z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