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CB032D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E855648" w:rsidR="00F342EA" w:rsidRDefault="00577F59" w:rsidP="00CA5379">
      <w:pPr>
        <w:spacing w:after="0" w:line="360" w:lineRule="auto"/>
        <w:rPr>
          <w:noProof/>
          <w:lang w:eastAsia="lt-LT"/>
        </w:rPr>
      </w:pPr>
      <w:r w:rsidRPr="00577F59">
        <w:rPr>
          <w:noProof/>
          <w:lang w:eastAsia="lt-LT"/>
        </w:rPr>
        <w:drawing>
          <wp:inline distT="0" distB="0" distL="0" distR="0" wp14:anchorId="6C4BD854" wp14:editId="09CB39B1">
            <wp:extent cx="4171950" cy="4061138"/>
            <wp:effectExtent l="0" t="0" r="0" b="0"/>
            <wp:docPr id="11111797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1797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86128" cy="407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172139D9" w:rsidR="00F342EA" w:rsidRDefault="00577F59" w:rsidP="00CA5379">
      <w:pPr>
        <w:spacing w:after="0" w:line="360" w:lineRule="auto"/>
        <w:rPr>
          <w:noProof/>
          <w:lang w:eastAsia="lt-LT"/>
        </w:rPr>
      </w:pPr>
      <w:r w:rsidRPr="00577F59">
        <w:rPr>
          <w:noProof/>
          <w:lang w:eastAsia="lt-LT"/>
        </w:rPr>
        <w:drawing>
          <wp:inline distT="0" distB="0" distL="0" distR="0" wp14:anchorId="70B4F4F3" wp14:editId="7D3B81FB">
            <wp:extent cx="4438651" cy="3511171"/>
            <wp:effectExtent l="0" t="0" r="0" b="0"/>
            <wp:docPr id="20050716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07160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44704" cy="3515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5470EC8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3DE477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C627D55">
                <wp:simplePos x="0" y="0"/>
                <wp:positionH relativeFrom="margin">
                  <wp:posOffset>1263014</wp:posOffset>
                </wp:positionH>
                <wp:positionV relativeFrom="paragraph">
                  <wp:posOffset>1447799</wp:posOffset>
                </wp:positionV>
                <wp:extent cx="1190625" cy="262890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90625" cy="2628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B9D4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99.45pt;margin-top:114pt;width:93.75pt;height:20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77F59" w:rsidRPr="00577F59">
        <w:rPr>
          <w:noProof/>
        </w:rPr>
        <w:drawing>
          <wp:inline distT="0" distB="0" distL="0" distR="0" wp14:anchorId="2168D542" wp14:editId="001CF259">
            <wp:extent cx="3352800" cy="4002295"/>
            <wp:effectExtent l="0" t="0" r="0" b="0"/>
            <wp:docPr id="20178967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89677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66672" cy="401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9C3195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77F59" w:rsidRPr="00577F59">
        <w:rPr>
          <w:rFonts w:ascii="Verdana" w:hAnsi="Verdana"/>
          <w:b/>
          <w:bCs/>
          <w:i/>
          <w:iCs/>
          <w:sz w:val="18"/>
          <w:szCs w:val="18"/>
        </w:rPr>
        <w:t>4167/0200:1829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33B3DF" w14:textId="77777777" w:rsidR="004F70DD" w:rsidRDefault="004F70DD" w:rsidP="003B25C1">
      <w:pPr>
        <w:spacing w:after="0" w:line="240" w:lineRule="auto"/>
      </w:pPr>
      <w:r>
        <w:separator/>
      </w:r>
    </w:p>
  </w:endnote>
  <w:endnote w:type="continuationSeparator" w:id="0">
    <w:p w14:paraId="42885640" w14:textId="77777777" w:rsidR="004F70DD" w:rsidRDefault="004F70D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BFA9E9" w14:textId="77777777" w:rsidR="004F70DD" w:rsidRDefault="004F70DD" w:rsidP="003B25C1">
      <w:pPr>
        <w:spacing w:after="0" w:line="240" w:lineRule="auto"/>
      </w:pPr>
      <w:r>
        <w:separator/>
      </w:r>
    </w:p>
  </w:footnote>
  <w:footnote w:type="continuationSeparator" w:id="0">
    <w:p w14:paraId="5DC46EE5" w14:textId="77777777" w:rsidR="004F70DD" w:rsidRDefault="004F70D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4F70DD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77F59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70D9E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2024-10-22T09:57:00Z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