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2B6D19D" w:rsidR="00F342EA" w:rsidRDefault="002D616C" w:rsidP="00CA5379">
      <w:pPr>
        <w:spacing w:after="0" w:line="360" w:lineRule="auto"/>
        <w:rPr>
          <w:noProof/>
          <w:lang w:eastAsia="lt-LT"/>
        </w:rPr>
      </w:pPr>
      <w:r w:rsidRPr="002D616C">
        <w:rPr>
          <w:noProof/>
          <w:lang w:eastAsia="lt-LT"/>
        </w:rPr>
        <w:drawing>
          <wp:inline distT="0" distB="0" distL="0" distR="0" wp14:anchorId="3A9431A0" wp14:editId="5B0ED780">
            <wp:extent cx="4279900" cy="3715493"/>
            <wp:effectExtent l="0" t="0" r="6350" b="0"/>
            <wp:docPr id="624097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097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4132" cy="371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0055EA7" w:rsidR="00F342EA" w:rsidRDefault="002D616C" w:rsidP="00CA5379">
      <w:pPr>
        <w:spacing w:after="0" w:line="360" w:lineRule="auto"/>
        <w:rPr>
          <w:noProof/>
          <w:lang w:eastAsia="lt-LT"/>
        </w:rPr>
      </w:pPr>
      <w:r w:rsidRPr="002D616C">
        <w:rPr>
          <w:noProof/>
          <w:lang w:eastAsia="lt-LT"/>
        </w:rPr>
        <w:drawing>
          <wp:inline distT="0" distB="0" distL="0" distR="0" wp14:anchorId="090CF521" wp14:editId="00DD463C">
            <wp:extent cx="3733800" cy="3684600"/>
            <wp:effectExtent l="0" t="0" r="0" b="0"/>
            <wp:docPr id="18288657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86572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2626" cy="374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5D735F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B65B596">
                <wp:simplePos x="0" y="0"/>
                <wp:positionH relativeFrom="margin">
                  <wp:posOffset>2590165</wp:posOffset>
                </wp:positionH>
                <wp:positionV relativeFrom="paragraph">
                  <wp:posOffset>2206625</wp:posOffset>
                </wp:positionV>
                <wp:extent cx="266700" cy="2108200"/>
                <wp:effectExtent l="0" t="38100" r="571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" cy="2108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EEDA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3.95pt;margin-top:173.75pt;width:21pt;height:16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D616C" w:rsidRPr="002D616C">
        <w:rPr>
          <w:noProof/>
        </w:rPr>
        <w:drawing>
          <wp:inline distT="0" distB="0" distL="0" distR="0" wp14:anchorId="1C3F1323" wp14:editId="418A7B7E">
            <wp:extent cx="5143500" cy="4257076"/>
            <wp:effectExtent l="0" t="0" r="0" b="0"/>
            <wp:docPr id="1723061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0616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45373" cy="425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453677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D616C" w:rsidRPr="002D616C">
        <w:rPr>
          <w:rFonts w:ascii="Verdana" w:hAnsi="Verdana"/>
          <w:b/>
          <w:bCs/>
          <w:i/>
          <w:iCs/>
          <w:sz w:val="18"/>
          <w:szCs w:val="18"/>
        </w:rPr>
        <w:t>4160/0100:951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470F9" w14:textId="77777777" w:rsidR="003613E4" w:rsidRDefault="003613E4" w:rsidP="003B25C1">
      <w:pPr>
        <w:spacing w:after="0" w:line="240" w:lineRule="auto"/>
      </w:pPr>
      <w:r>
        <w:separator/>
      </w:r>
    </w:p>
  </w:endnote>
  <w:endnote w:type="continuationSeparator" w:id="0">
    <w:p w14:paraId="5FBF1237" w14:textId="77777777" w:rsidR="003613E4" w:rsidRDefault="003613E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64197" w14:textId="77777777" w:rsidR="003613E4" w:rsidRDefault="003613E4" w:rsidP="003B25C1">
      <w:pPr>
        <w:spacing w:after="0" w:line="240" w:lineRule="auto"/>
      </w:pPr>
      <w:r>
        <w:separator/>
      </w:r>
    </w:p>
  </w:footnote>
  <w:footnote w:type="continuationSeparator" w:id="0">
    <w:p w14:paraId="325F0D11" w14:textId="77777777" w:rsidR="003613E4" w:rsidRDefault="003613E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616C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13E4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739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