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16DB9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19794DDC" w:rsidR="00F342EA" w:rsidRDefault="00F342EA" w:rsidP="00DC214A">
      <w:pPr>
        <w:spacing w:after="0" w:line="360" w:lineRule="auto"/>
        <w:jc w:val="center"/>
        <w:rPr>
          <w:noProof/>
          <w:lang w:eastAsia="lt-LT"/>
        </w:rPr>
      </w:pPr>
    </w:p>
    <w:p w14:paraId="21DA370F" w14:textId="29D92E42" w:rsidR="00F342EA" w:rsidRDefault="00F6255F" w:rsidP="00CA5379">
      <w:pPr>
        <w:spacing w:after="0" w:line="360" w:lineRule="auto"/>
        <w:rPr>
          <w:noProof/>
          <w:lang w:eastAsia="lt-LT"/>
        </w:rPr>
      </w:pPr>
      <w:r w:rsidRPr="00F6255F">
        <w:drawing>
          <wp:inline distT="0" distB="0" distL="0" distR="0" wp14:anchorId="0BD06F06" wp14:editId="2F5AE245">
            <wp:extent cx="5899868" cy="3871426"/>
            <wp:effectExtent l="0" t="0" r="5715" b="0"/>
            <wp:docPr id="134831225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312251" name="Picture 1" descr="A screenshot of a computer&#10;&#10;AI-generated content may be incorrect."/>
                    <pic:cNvPicPr/>
                  </pic:nvPicPr>
                  <pic:blipFill rotWithShape="1">
                    <a:blip r:embed="rId7"/>
                    <a:srcRect l="7926" t="16023" r="25939" b="1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983" cy="3879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FF382D3" w:rsidR="006067EB" w:rsidRDefault="00F6255F" w:rsidP="00116DB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BF2F8" wp14:editId="278E1261">
                <wp:simplePos x="0" y="0"/>
                <wp:positionH relativeFrom="page">
                  <wp:posOffset>3972560</wp:posOffset>
                </wp:positionH>
                <wp:positionV relativeFrom="paragraph">
                  <wp:posOffset>1733743</wp:posOffset>
                </wp:positionV>
                <wp:extent cx="203283" cy="1838408"/>
                <wp:effectExtent l="0" t="38100" r="6350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3283" cy="183840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C3E9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12.8pt;margin-top:136.5pt;width:16pt;height:144.7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7E71A22" wp14:editId="6534C071">
            <wp:extent cx="5945698" cy="3458636"/>
            <wp:effectExtent l="0" t="0" r="0" b="8890"/>
            <wp:docPr id="21302228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222826" name="Picture 1" descr="A screenshot of a computer screen&#10;&#10;AI-generated content may be incorrect."/>
                    <pic:cNvPicPr/>
                  </pic:nvPicPr>
                  <pic:blipFill rotWithShape="1">
                    <a:blip r:embed="rId8"/>
                    <a:srcRect l="26297" t="20511" r="15153" b="16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356" cy="3470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550C75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F6255F" w:rsidRPr="00F6255F">
        <w:rPr>
          <w:noProof/>
          <w:lang w:eastAsia="lt-LT"/>
        </w:rPr>
        <w:t>4172</w:t>
      </w:r>
      <w:r w:rsidR="00F6255F">
        <w:rPr>
          <w:noProof/>
          <w:lang w:eastAsia="lt-LT"/>
        </w:rPr>
        <w:t>/</w:t>
      </w:r>
      <w:r w:rsidR="00F6255F" w:rsidRPr="00F6255F">
        <w:rPr>
          <w:noProof/>
          <w:lang w:eastAsia="lt-LT"/>
        </w:rPr>
        <w:t>0603</w:t>
      </w:r>
      <w:r w:rsidR="00F6255F">
        <w:rPr>
          <w:noProof/>
          <w:lang w:eastAsia="lt-LT"/>
        </w:rPr>
        <w:t>:</w:t>
      </w:r>
      <w:r w:rsidR="00F6255F" w:rsidRPr="00F6255F">
        <w:rPr>
          <w:noProof/>
          <w:lang w:eastAsia="lt-LT"/>
        </w:rPr>
        <w:t>8503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01E91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9837DBB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D1A389" w14:textId="6D7B7C95" w:rsidR="00116DB9" w:rsidRDefault="00116DB9" w:rsidP="00116DB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72D6">
        <w:rPr>
          <w:rFonts w:ascii="Times New Roman" w:hAnsi="Times New Roman"/>
          <w:b/>
          <w:bCs/>
          <w:sz w:val="24"/>
          <w:szCs w:val="24"/>
        </w:rPr>
        <w:t>Vilniaus rajono vandens tiekimo ir nuotekų tvarkymo infrastruktūros plėtros specialiojo plano ištrauka</w:t>
      </w:r>
    </w:p>
    <w:p w14:paraId="1A4534F7" w14:textId="4397E280" w:rsidR="00116DB9" w:rsidRDefault="00F6255F" w:rsidP="00116DB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A75C6" wp14:editId="371A7BE7">
                <wp:simplePos x="0" y="0"/>
                <wp:positionH relativeFrom="page">
                  <wp:posOffset>4039263</wp:posOffset>
                </wp:positionH>
                <wp:positionV relativeFrom="paragraph">
                  <wp:posOffset>1773500</wp:posOffset>
                </wp:positionV>
                <wp:extent cx="706009" cy="1599868"/>
                <wp:effectExtent l="0" t="38100" r="56515" b="19685"/>
                <wp:wrapNone/>
                <wp:docPr id="104489236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6009" cy="159986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C09BE" id="AutoShape 13" o:spid="_x0000_s1026" type="#_x0000_t32" style="position:absolute;margin-left:318.05pt;margin-top:139.65pt;width:55.6pt;height:125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Pr="00F6255F">
        <w:drawing>
          <wp:inline distT="0" distB="0" distL="0" distR="0" wp14:anchorId="43A4934E" wp14:editId="529A1B90">
            <wp:extent cx="5907424" cy="3295297"/>
            <wp:effectExtent l="0" t="0" r="0" b="635"/>
            <wp:docPr id="2079176350" name="Picture 1" descr="A screenshot of a computer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176350" name="Picture 1" descr="A screenshot of a computer map&#10;&#10;AI-generated content may be incorrect."/>
                    <pic:cNvPicPr/>
                  </pic:nvPicPr>
                  <pic:blipFill rotWithShape="1">
                    <a:blip r:embed="rId12"/>
                    <a:srcRect l="28192" t="16912" r="14506" b="23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035" cy="3307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34E841" w14:textId="5E31C253" w:rsidR="00116DB9" w:rsidRDefault="00116DB9" w:rsidP="00116DB9">
      <w:pPr>
        <w:ind w:left="2592" w:firstLine="1296"/>
        <w:rPr>
          <w:rFonts w:ascii="Times New Roman" w:hAnsi="Times New Roman"/>
          <w:sz w:val="24"/>
          <w:szCs w:val="24"/>
        </w:rPr>
      </w:pPr>
      <w:r w:rsidRPr="00116DB9">
        <w:rPr>
          <w:rFonts w:ascii="Times New Roman" w:hAnsi="Times New Roman"/>
          <w:sz w:val="24"/>
          <w:szCs w:val="24"/>
        </w:rPr>
        <w:t>41</w:t>
      </w:r>
      <w:r w:rsidR="00F6255F">
        <w:rPr>
          <w:rFonts w:ascii="Times New Roman" w:hAnsi="Times New Roman"/>
          <w:sz w:val="24"/>
          <w:szCs w:val="24"/>
        </w:rPr>
        <w:t>72/0603:8503</w:t>
      </w:r>
    </w:p>
    <w:p w14:paraId="191CF587" w14:textId="34CF18F9" w:rsidR="00116DB9" w:rsidRPr="00116DB9" w:rsidRDefault="00116DB9" w:rsidP="00116DB9">
      <w:pPr>
        <w:rPr>
          <w:rFonts w:ascii="Times New Roman" w:hAnsi="Times New Roman"/>
          <w:sz w:val="24"/>
          <w:szCs w:val="24"/>
        </w:rPr>
      </w:pPr>
      <w:r w:rsidRPr="007449B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7FDDBB5" wp14:editId="5C58F7AB">
            <wp:extent cx="6120130" cy="4191000"/>
            <wp:effectExtent l="0" t="0" r="0" b="0"/>
            <wp:docPr id="6" name="Paveikslėlis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veikslėlis 6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DB9" w:rsidRPr="00116DB9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16DB9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255F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3</Pages>
  <Words>205</Words>
  <Characters>117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2025-08-11T13:43:00Z</dcterms:created>
  <dcterms:modified xsi:type="dcterms:W3CDTF">2025-08-11T13:43:00Z</dcterms:modified>
</cp:coreProperties>
</file>