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EC016FF" w:rsidR="00F342EA" w:rsidRDefault="00A21CFF" w:rsidP="00CA5379">
      <w:pPr>
        <w:spacing w:after="0" w:line="360" w:lineRule="auto"/>
        <w:rPr>
          <w:noProof/>
          <w:lang w:eastAsia="lt-LT"/>
        </w:rPr>
      </w:pPr>
      <w:r w:rsidRPr="00A21CFF">
        <w:rPr>
          <w:noProof/>
          <w:lang w:eastAsia="lt-LT"/>
        </w:rPr>
        <w:drawing>
          <wp:inline distT="0" distB="0" distL="0" distR="0" wp14:anchorId="4A3EF3D7" wp14:editId="63BFF7AF">
            <wp:extent cx="3735350" cy="4236085"/>
            <wp:effectExtent l="0" t="0" r="0" b="0"/>
            <wp:docPr id="1951886203" name="Paveikslėlis 1" descr="Paveikslėlis, kuriame yra žemėlapis, teksta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886203" name="Paveikslėlis 1" descr="Paveikslėlis, kuriame yra žemėlapis, teksta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7451" cy="4249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8A30ED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40CC309" w:rsidR="00F342EA" w:rsidRDefault="00A21CFF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E0778C4">
                <wp:simplePos x="0" y="0"/>
                <wp:positionH relativeFrom="margin">
                  <wp:posOffset>983615</wp:posOffset>
                </wp:positionH>
                <wp:positionV relativeFrom="paragraph">
                  <wp:posOffset>2103755</wp:posOffset>
                </wp:positionV>
                <wp:extent cx="768350" cy="1924050"/>
                <wp:effectExtent l="0" t="38100" r="50800" b="190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835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AF8D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65.65pt;width:60.5pt;height:151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A21CFF">
        <w:rPr>
          <w:noProof/>
          <w:lang w:eastAsia="lt-LT"/>
        </w:rPr>
        <w:drawing>
          <wp:inline distT="0" distB="0" distL="0" distR="0" wp14:anchorId="1250DAA7" wp14:editId="7E24FEB2">
            <wp:extent cx="3612169" cy="3905250"/>
            <wp:effectExtent l="0" t="0" r="7620" b="0"/>
            <wp:docPr id="173561215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61215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7137" cy="3921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6ECA5ABC" w:rsidR="00A80807" w:rsidRDefault="00A21CFF" w:rsidP="00CA5379">
      <w:pPr>
        <w:spacing w:after="0" w:line="360" w:lineRule="auto"/>
        <w:rPr>
          <w:noProof/>
          <w:lang w:eastAsia="lt-LT"/>
        </w:rPr>
      </w:pPr>
      <w:r w:rsidRPr="00A21CFF">
        <w:rPr>
          <w:rFonts w:ascii="Verdana" w:hAnsi="Verdana"/>
          <w:b/>
          <w:bCs/>
          <w:i/>
          <w:iCs/>
          <w:sz w:val="18"/>
          <w:szCs w:val="18"/>
        </w:rPr>
        <w:t>4117/0100:1022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E5352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21CFF" w:rsidRPr="00A21CFF">
        <w:rPr>
          <w:noProof/>
        </w:rPr>
        <w:drawing>
          <wp:inline distT="0" distB="0" distL="0" distR="0" wp14:anchorId="6535511D" wp14:editId="35AD15CA">
            <wp:extent cx="3282950" cy="3659682"/>
            <wp:effectExtent l="0" t="0" r="0" b="0"/>
            <wp:docPr id="422081272" name="Paveikslėlis 1" descr="Paveikslėlis, kuriame yra žemėlapis, tekstas, atlas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081272" name="Paveikslėlis 1" descr="Paveikslėlis, kuriame yra žemėlapis, tekstas, atlas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1260" cy="366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C0BEA4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21CFF" w:rsidRPr="00A21CFF">
        <w:rPr>
          <w:rFonts w:ascii="Verdana" w:hAnsi="Verdana"/>
          <w:b/>
          <w:bCs/>
          <w:i/>
          <w:iCs/>
          <w:sz w:val="18"/>
          <w:szCs w:val="18"/>
        </w:rPr>
        <w:t>4117/0100:1022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0DBDF" w14:textId="77777777" w:rsidR="0084297F" w:rsidRDefault="0084297F" w:rsidP="003B25C1">
      <w:pPr>
        <w:spacing w:after="0" w:line="240" w:lineRule="auto"/>
      </w:pPr>
      <w:r>
        <w:separator/>
      </w:r>
    </w:p>
  </w:endnote>
  <w:endnote w:type="continuationSeparator" w:id="0">
    <w:p w14:paraId="71ECC05F" w14:textId="77777777" w:rsidR="0084297F" w:rsidRDefault="0084297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1510B" w14:textId="77777777" w:rsidR="0084297F" w:rsidRDefault="0084297F" w:rsidP="003B25C1">
      <w:pPr>
        <w:spacing w:after="0" w:line="240" w:lineRule="auto"/>
      </w:pPr>
      <w:r>
        <w:separator/>
      </w:r>
    </w:p>
  </w:footnote>
  <w:footnote w:type="continuationSeparator" w:id="0">
    <w:p w14:paraId="57A0FC96" w14:textId="77777777" w:rsidR="0084297F" w:rsidRDefault="0084297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297F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6053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1CFF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20</TotalTime>
  <Pages>1</Pages>
  <Words>164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2025-10-01T06:05:00Z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