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D27550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BED3D9F" w:rsidR="00F342EA" w:rsidRDefault="00D0331B" w:rsidP="00CA5379">
      <w:pPr>
        <w:spacing w:after="0" w:line="360" w:lineRule="auto"/>
        <w:rPr>
          <w:noProof/>
          <w:lang w:eastAsia="lt-LT"/>
        </w:rPr>
      </w:pPr>
      <w:r w:rsidRPr="00D0331B">
        <w:rPr>
          <w:noProof/>
          <w:lang w:eastAsia="lt-LT"/>
        </w:rPr>
        <w:drawing>
          <wp:inline distT="0" distB="0" distL="0" distR="0" wp14:anchorId="6761EBE1" wp14:editId="1E9DE62C">
            <wp:extent cx="4368800" cy="4129917"/>
            <wp:effectExtent l="0" t="0" r="0" b="4445"/>
            <wp:docPr id="110972105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72105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71706" cy="413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9D9887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A9331A9">
                <wp:simplePos x="0" y="0"/>
                <wp:positionH relativeFrom="margin">
                  <wp:posOffset>1790064</wp:posOffset>
                </wp:positionH>
                <wp:positionV relativeFrom="paragraph">
                  <wp:posOffset>1735454</wp:posOffset>
                </wp:positionV>
                <wp:extent cx="631825" cy="1895475"/>
                <wp:effectExtent l="38100" t="38100" r="349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1825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247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95pt;margin-top:136.65pt;width:49.75pt;height:149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0331B" w:rsidRPr="00D0331B">
        <w:rPr>
          <w:noProof/>
        </w:rPr>
        <w:drawing>
          <wp:inline distT="0" distB="0" distL="0" distR="0" wp14:anchorId="59558F41" wp14:editId="0CBF7639">
            <wp:extent cx="3519202" cy="3514090"/>
            <wp:effectExtent l="0" t="0" r="5080" b="0"/>
            <wp:docPr id="832322619" name="Paveikslėlis 1" descr="Paveikslėlis, kuriame yra tekstas, žemėlapi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322619" name="Paveikslėlis 1" descr="Paveikslėlis, kuriame yra tekstas, žemėlapi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7235" cy="352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420108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0331B" w:rsidRPr="00D0331B">
        <w:rPr>
          <w:rFonts w:ascii="Verdana" w:hAnsi="Verdana"/>
          <w:b/>
          <w:bCs/>
          <w:i/>
          <w:iCs/>
          <w:sz w:val="18"/>
          <w:szCs w:val="18"/>
        </w:rPr>
        <w:t>4152/0800:262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4C73A" w14:textId="77777777" w:rsidR="0013323C" w:rsidRDefault="0013323C" w:rsidP="003B25C1">
      <w:pPr>
        <w:spacing w:after="0" w:line="240" w:lineRule="auto"/>
      </w:pPr>
      <w:r>
        <w:separator/>
      </w:r>
    </w:p>
  </w:endnote>
  <w:endnote w:type="continuationSeparator" w:id="0">
    <w:p w14:paraId="67D663F8" w14:textId="77777777" w:rsidR="0013323C" w:rsidRDefault="0013323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CDA6C" w14:textId="77777777" w:rsidR="0013323C" w:rsidRDefault="0013323C" w:rsidP="003B25C1">
      <w:pPr>
        <w:spacing w:after="0" w:line="240" w:lineRule="auto"/>
      </w:pPr>
      <w:r>
        <w:separator/>
      </w:r>
    </w:p>
  </w:footnote>
  <w:footnote w:type="continuationSeparator" w:id="0">
    <w:p w14:paraId="2DF6FEBB" w14:textId="77777777" w:rsidR="0013323C" w:rsidRDefault="0013323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323C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5DCE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31B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2026-01-14T08:29:00Z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