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2339C9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B5A5E00" w:rsidR="00F342EA" w:rsidRDefault="002849D6" w:rsidP="00CA5379">
      <w:pPr>
        <w:spacing w:after="0" w:line="360" w:lineRule="auto"/>
        <w:rPr>
          <w:noProof/>
          <w:lang w:eastAsia="lt-LT"/>
        </w:rPr>
      </w:pPr>
      <w:r w:rsidRPr="002849D6">
        <w:rPr>
          <w:noProof/>
          <w:lang w:eastAsia="lt-LT"/>
        </w:rPr>
        <w:drawing>
          <wp:inline distT="0" distB="0" distL="0" distR="0" wp14:anchorId="34D50409" wp14:editId="58CCDD8D">
            <wp:extent cx="4457700" cy="3835620"/>
            <wp:effectExtent l="0" t="0" r="0" b="0"/>
            <wp:docPr id="126678916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78916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1568" cy="384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0697E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FF10B58">
                <wp:simplePos x="0" y="0"/>
                <wp:positionH relativeFrom="margin">
                  <wp:posOffset>2279015</wp:posOffset>
                </wp:positionH>
                <wp:positionV relativeFrom="paragraph">
                  <wp:posOffset>2072005</wp:posOffset>
                </wp:positionV>
                <wp:extent cx="177800" cy="1860550"/>
                <wp:effectExtent l="38100" t="38100" r="317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7800" cy="1860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7361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45pt;margin-top:163.15pt;width:14pt;height:14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849D6" w:rsidRPr="002849D6">
        <w:rPr>
          <w:noProof/>
        </w:rPr>
        <w:drawing>
          <wp:inline distT="0" distB="0" distL="0" distR="0" wp14:anchorId="4FFDABAB" wp14:editId="13391606">
            <wp:extent cx="4090103" cy="3889375"/>
            <wp:effectExtent l="0" t="0" r="5715" b="0"/>
            <wp:docPr id="1415385150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385150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3000" cy="38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BCD1C5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849D6" w:rsidRPr="002849D6">
        <w:rPr>
          <w:rFonts w:ascii="Verdana" w:hAnsi="Verdana"/>
          <w:b/>
          <w:bCs/>
          <w:i/>
          <w:iCs/>
          <w:sz w:val="18"/>
          <w:szCs w:val="18"/>
        </w:rPr>
        <w:t>4152/0800:1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0CD04" w14:textId="77777777" w:rsidR="005575FA" w:rsidRDefault="005575FA" w:rsidP="003B25C1">
      <w:pPr>
        <w:spacing w:after="0" w:line="240" w:lineRule="auto"/>
      </w:pPr>
      <w:r>
        <w:separator/>
      </w:r>
    </w:p>
  </w:endnote>
  <w:endnote w:type="continuationSeparator" w:id="0">
    <w:p w14:paraId="26BE9D49" w14:textId="77777777" w:rsidR="005575FA" w:rsidRDefault="005575F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495D3" w14:textId="77777777" w:rsidR="005575FA" w:rsidRDefault="005575FA" w:rsidP="003B25C1">
      <w:pPr>
        <w:spacing w:after="0" w:line="240" w:lineRule="auto"/>
      </w:pPr>
      <w:r>
        <w:separator/>
      </w:r>
    </w:p>
  </w:footnote>
  <w:footnote w:type="continuationSeparator" w:id="0">
    <w:p w14:paraId="5511B005" w14:textId="77777777" w:rsidR="005575FA" w:rsidRDefault="005575F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49D6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575F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B4538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2025-12-04T12:07:00Z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