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7A7BBCD" w:rsidR="00F342EA" w:rsidRDefault="000565F5" w:rsidP="00CA5379">
      <w:pPr>
        <w:spacing w:after="0" w:line="360" w:lineRule="auto"/>
        <w:rPr>
          <w:noProof/>
          <w:lang w:eastAsia="lt-LT"/>
        </w:rPr>
      </w:pPr>
      <w:r w:rsidRPr="000565F5">
        <w:rPr>
          <w:noProof/>
          <w:lang w:eastAsia="lt-LT"/>
        </w:rPr>
        <w:drawing>
          <wp:inline distT="0" distB="0" distL="0" distR="0" wp14:anchorId="18DC649E" wp14:editId="75C7A31C">
            <wp:extent cx="3781425" cy="3493051"/>
            <wp:effectExtent l="0" t="0" r="0" b="0"/>
            <wp:docPr id="10695153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51530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6333" cy="349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6C95D6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1EECF513" w:rsidR="00F342EA" w:rsidRDefault="000565F5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68D4128B" wp14:editId="68E7E3FE">
            <wp:extent cx="4238625" cy="3874353"/>
            <wp:effectExtent l="0" t="0" r="0" b="0"/>
            <wp:docPr id="162219625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882" cy="3882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922C10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0EA8DC">
                <wp:simplePos x="0" y="0"/>
                <wp:positionH relativeFrom="margin">
                  <wp:posOffset>2148839</wp:posOffset>
                </wp:positionH>
                <wp:positionV relativeFrom="paragraph">
                  <wp:posOffset>1695449</wp:posOffset>
                </wp:positionV>
                <wp:extent cx="276225" cy="19335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6225" cy="193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E6B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2pt;margin-top:133.5pt;width:21.75pt;height:15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565F5" w:rsidRPr="000565F5">
        <w:rPr>
          <w:noProof/>
        </w:rPr>
        <w:drawing>
          <wp:inline distT="0" distB="0" distL="0" distR="0" wp14:anchorId="555311D0" wp14:editId="212AFF0F">
            <wp:extent cx="3495675" cy="3628498"/>
            <wp:effectExtent l="0" t="0" r="0" b="0"/>
            <wp:docPr id="3914781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47816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09049" cy="364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558BE2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565F5" w:rsidRPr="000565F5">
        <w:rPr>
          <w:rFonts w:ascii="Verdana" w:hAnsi="Verdana"/>
          <w:b/>
          <w:bCs/>
          <w:i/>
          <w:iCs/>
          <w:sz w:val="18"/>
          <w:szCs w:val="18"/>
        </w:rPr>
        <w:t>4154/2000:951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CCA51C" w14:textId="77777777" w:rsidR="005C5242" w:rsidRDefault="005C5242" w:rsidP="003B25C1">
      <w:pPr>
        <w:spacing w:after="0" w:line="240" w:lineRule="auto"/>
      </w:pPr>
      <w:r>
        <w:separator/>
      </w:r>
    </w:p>
  </w:endnote>
  <w:endnote w:type="continuationSeparator" w:id="0">
    <w:p w14:paraId="2B76A2E6" w14:textId="77777777" w:rsidR="005C5242" w:rsidRDefault="005C524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1191BF" w14:textId="77777777" w:rsidR="005C5242" w:rsidRDefault="005C5242" w:rsidP="003B25C1">
      <w:pPr>
        <w:spacing w:after="0" w:line="240" w:lineRule="auto"/>
      </w:pPr>
      <w:r>
        <w:separator/>
      </w:r>
    </w:p>
  </w:footnote>
  <w:footnote w:type="continuationSeparator" w:id="0">
    <w:p w14:paraId="4A57E728" w14:textId="77777777" w:rsidR="005C5242" w:rsidRDefault="005C524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565F5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C5242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55D4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