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7EC4512" w:rsidR="00F342EA" w:rsidRDefault="00E91DE2" w:rsidP="00CA5379">
      <w:pPr>
        <w:spacing w:after="0" w:line="360" w:lineRule="auto"/>
        <w:rPr>
          <w:noProof/>
          <w:lang w:eastAsia="lt-LT"/>
        </w:rPr>
      </w:pPr>
      <w:r w:rsidRPr="00E91DE2">
        <w:rPr>
          <w:noProof/>
          <w:lang w:eastAsia="lt-LT"/>
        </w:rPr>
        <w:drawing>
          <wp:inline distT="0" distB="0" distL="0" distR="0" wp14:anchorId="6E22B474" wp14:editId="4A9087DB">
            <wp:extent cx="5302250" cy="3925249"/>
            <wp:effectExtent l="0" t="0" r="0" b="0"/>
            <wp:docPr id="14422668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26682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2179" cy="393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08314B0" w:rsidR="00F342EA" w:rsidRDefault="00E91DE2" w:rsidP="00CA5379">
      <w:pPr>
        <w:spacing w:after="0" w:line="360" w:lineRule="auto"/>
        <w:rPr>
          <w:noProof/>
          <w:lang w:eastAsia="lt-LT"/>
        </w:rPr>
      </w:pPr>
      <w:r w:rsidRPr="00E91DE2">
        <w:rPr>
          <w:noProof/>
          <w:lang w:eastAsia="lt-LT"/>
        </w:rPr>
        <w:drawing>
          <wp:inline distT="0" distB="0" distL="0" distR="0" wp14:anchorId="7FBD7468" wp14:editId="40BD27C2">
            <wp:extent cx="4533900" cy="4033844"/>
            <wp:effectExtent l="0" t="0" r="0" b="5080"/>
            <wp:docPr id="14189710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9710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0083" cy="403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25B8AFF5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69B7BB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91DE2" w:rsidRPr="00E91DE2">
        <w:rPr>
          <w:noProof/>
        </w:rPr>
        <w:drawing>
          <wp:inline distT="0" distB="0" distL="0" distR="0" wp14:anchorId="25E63469" wp14:editId="7DF177FB">
            <wp:extent cx="3479800" cy="3497852"/>
            <wp:effectExtent l="0" t="0" r="6350" b="7620"/>
            <wp:docPr id="8680668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06685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86744" cy="350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AF57C6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91DE2" w:rsidRPr="00E91DE2">
        <w:rPr>
          <w:rFonts w:ascii="Verdana" w:hAnsi="Verdana"/>
          <w:b/>
          <w:bCs/>
          <w:i/>
          <w:iCs/>
          <w:sz w:val="18"/>
          <w:szCs w:val="18"/>
        </w:rPr>
        <w:t>4180/0900:191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F811A" w14:textId="77777777" w:rsidR="0000239C" w:rsidRDefault="0000239C" w:rsidP="003B25C1">
      <w:pPr>
        <w:spacing w:after="0" w:line="240" w:lineRule="auto"/>
      </w:pPr>
      <w:r>
        <w:separator/>
      </w:r>
    </w:p>
  </w:endnote>
  <w:endnote w:type="continuationSeparator" w:id="0">
    <w:p w14:paraId="736B5656" w14:textId="77777777" w:rsidR="0000239C" w:rsidRDefault="0000239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EA070F" w14:textId="77777777" w:rsidR="0000239C" w:rsidRDefault="0000239C" w:rsidP="003B25C1">
      <w:pPr>
        <w:spacing w:after="0" w:line="240" w:lineRule="auto"/>
      </w:pPr>
      <w:r>
        <w:separator/>
      </w:r>
    </w:p>
  </w:footnote>
  <w:footnote w:type="continuationSeparator" w:id="0">
    <w:p w14:paraId="59DDBDE7" w14:textId="77777777" w:rsidR="0000239C" w:rsidRDefault="0000239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39C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1DE2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E1946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