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07514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5BB1C4E" w:rsidR="00F342EA" w:rsidRDefault="003F316F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0CCA4BA2" wp14:editId="25D8EC50">
            <wp:extent cx="5916295" cy="4649941"/>
            <wp:effectExtent l="0" t="0" r="8255" b="0"/>
            <wp:docPr id="199652654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16" cy="4663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96D33" w14:textId="41CBB6B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3E315CA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5E944A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B191FAB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E0965B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593B97E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2914D9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67AAEF7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8CED3A6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B34529C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6DF352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A36A2B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7742955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065CF9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22C4F2AE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7FC129F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D4DE2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CCCF5F">
                <wp:simplePos x="0" y="0"/>
                <wp:positionH relativeFrom="margin">
                  <wp:posOffset>1472565</wp:posOffset>
                </wp:positionH>
                <wp:positionV relativeFrom="paragraph">
                  <wp:posOffset>2695575</wp:posOffset>
                </wp:positionV>
                <wp:extent cx="1009650" cy="16764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09650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4AFD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5.95pt;margin-top:212.25pt;width:79.5pt;height:13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F316F" w:rsidRPr="003F316F">
        <w:rPr>
          <w:noProof/>
        </w:rPr>
        <w:drawing>
          <wp:inline distT="0" distB="0" distL="0" distR="0" wp14:anchorId="1FF16081" wp14:editId="70FEF0C0">
            <wp:extent cx="4114800" cy="4149969"/>
            <wp:effectExtent l="0" t="0" r="0" b="3175"/>
            <wp:docPr id="467719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719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9882" cy="415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DE6295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22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1008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4BFB2" w14:textId="77777777" w:rsidR="001B3D97" w:rsidRDefault="001B3D97" w:rsidP="003B25C1">
      <w:pPr>
        <w:spacing w:after="0" w:line="240" w:lineRule="auto"/>
      </w:pPr>
      <w:r>
        <w:separator/>
      </w:r>
    </w:p>
  </w:endnote>
  <w:endnote w:type="continuationSeparator" w:id="0">
    <w:p w14:paraId="7C13FA42" w14:textId="77777777" w:rsidR="001B3D97" w:rsidRDefault="001B3D9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1FA91" w14:textId="77777777" w:rsidR="001B3D97" w:rsidRDefault="001B3D97" w:rsidP="003B25C1">
      <w:pPr>
        <w:spacing w:after="0" w:line="240" w:lineRule="auto"/>
      </w:pPr>
      <w:r>
        <w:separator/>
      </w:r>
    </w:p>
  </w:footnote>
  <w:footnote w:type="continuationSeparator" w:id="0">
    <w:p w14:paraId="5415CCD0" w14:textId="77777777" w:rsidR="001B3D97" w:rsidRDefault="001B3D9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3D9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316F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16F6C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2024-08-13T10:50:00Z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