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2FD07D7" w:rsidR="00F342EA" w:rsidRDefault="00112B74" w:rsidP="00CA5379">
      <w:pPr>
        <w:spacing w:after="0" w:line="360" w:lineRule="auto"/>
        <w:rPr>
          <w:noProof/>
          <w:lang w:eastAsia="lt-LT"/>
        </w:rPr>
      </w:pPr>
      <w:r w:rsidRPr="00112B74">
        <w:rPr>
          <w:noProof/>
          <w:lang w:eastAsia="lt-LT"/>
        </w:rPr>
        <w:drawing>
          <wp:inline distT="0" distB="0" distL="0" distR="0" wp14:anchorId="2022A963" wp14:editId="04DA3EA1">
            <wp:extent cx="4140917" cy="3919220"/>
            <wp:effectExtent l="0" t="0" r="0" b="5080"/>
            <wp:docPr id="1097720771" name="Paveikslėlis 1" descr="Paveikslėlis, kuriame yra Fotografija iš oro, Vaizdas iš paukščio skrydžio, Miesto erdvių dizaina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7720771" name="Paveikslėlis 1" descr="Paveikslėlis, kuriame yra Fotografija iš oro, Vaizdas iš paukščio skrydžio, Miesto erdvių dizainas, tekst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43443" cy="3921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BFE8884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F2CD2F2" w:rsidR="00F342EA" w:rsidRDefault="00112B74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41E63796">
                <wp:simplePos x="0" y="0"/>
                <wp:positionH relativeFrom="margin">
                  <wp:posOffset>983615</wp:posOffset>
                </wp:positionH>
                <wp:positionV relativeFrom="paragraph">
                  <wp:posOffset>2516505</wp:posOffset>
                </wp:positionV>
                <wp:extent cx="679450" cy="1511300"/>
                <wp:effectExtent l="0" t="38100" r="63500" b="3175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79450" cy="1511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B5316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77.45pt;margin-top:198.15pt;width:53.5pt;height:119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112B74">
        <w:rPr>
          <w:noProof/>
          <w:lang w:eastAsia="lt-LT"/>
        </w:rPr>
        <w:drawing>
          <wp:inline distT="0" distB="0" distL="0" distR="0" wp14:anchorId="5683825A" wp14:editId="191BE469">
            <wp:extent cx="3721100" cy="4050047"/>
            <wp:effectExtent l="0" t="0" r="0" b="7620"/>
            <wp:docPr id="1841156803" name="Paveikslėlis 1" descr="Paveikslėlis, kuriame yra žemėlapis, tekstas, atlasas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1156803" name="Paveikslėlis 1" descr="Paveikslėlis, kuriame yra žemėlapis, tekstas, atlasas, Plan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34005" cy="4064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3838E1F4" w:rsidR="00A80807" w:rsidRDefault="00112B74" w:rsidP="00CA5379">
      <w:pPr>
        <w:spacing w:after="0" w:line="360" w:lineRule="auto"/>
        <w:rPr>
          <w:noProof/>
          <w:lang w:eastAsia="lt-LT"/>
        </w:rPr>
      </w:pPr>
      <w:r w:rsidRPr="00112B74">
        <w:rPr>
          <w:rFonts w:ascii="Verdana" w:hAnsi="Verdana"/>
          <w:b/>
          <w:bCs/>
          <w:i/>
          <w:iCs/>
          <w:sz w:val="18"/>
          <w:szCs w:val="18"/>
        </w:rPr>
        <w:t>4154/2000:245</w:t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D7C4DF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238B329">
                <wp:simplePos x="0" y="0"/>
                <wp:positionH relativeFrom="margin">
                  <wp:posOffset>1859914</wp:posOffset>
                </wp:positionH>
                <wp:positionV relativeFrom="paragraph">
                  <wp:posOffset>2139950</wp:posOffset>
                </wp:positionV>
                <wp:extent cx="568325" cy="1657350"/>
                <wp:effectExtent l="38100" t="38100" r="2222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68325" cy="1657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C14F5D" id="AutoShape 13" o:spid="_x0000_s1026" type="#_x0000_t32" style="position:absolute;margin-left:146.45pt;margin-top:168.5pt;width:44.75pt;height:130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12B74" w:rsidRPr="00112B74">
        <w:rPr>
          <w:noProof/>
        </w:rPr>
        <w:drawing>
          <wp:inline distT="0" distB="0" distL="0" distR="0" wp14:anchorId="24C89770" wp14:editId="2660482C">
            <wp:extent cx="3263900" cy="3612709"/>
            <wp:effectExtent l="0" t="0" r="0" b="6985"/>
            <wp:docPr id="583447368" name="Paveikslėlis 1" descr="Paveikslėlis, kuriame yra žemėlapis, tekstas, Plan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447368" name="Paveikslėlis 1" descr="Paveikslėlis, kuriame yra žemėlapis, tekstas, Planas, atlas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72554" cy="3622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51814F5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12B74" w:rsidRPr="00112B74">
        <w:rPr>
          <w:rFonts w:ascii="Verdana" w:hAnsi="Verdana"/>
          <w:b/>
          <w:bCs/>
          <w:i/>
          <w:iCs/>
          <w:sz w:val="18"/>
          <w:szCs w:val="18"/>
        </w:rPr>
        <w:t>4154/2000:245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6F879" w14:textId="77777777" w:rsidR="006C41D2" w:rsidRDefault="006C41D2" w:rsidP="003B25C1">
      <w:pPr>
        <w:spacing w:after="0" w:line="240" w:lineRule="auto"/>
      </w:pPr>
      <w:r>
        <w:separator/>
      </w:r>
    </w:p>
  </w:endnote>
  <w:endnote w:type="continuationSeparator" w:id="0">
    <w:p w14:paraId="41CFBAEF" w14:textId="77777777" w:rsidR="006C41D2" w:rsidRDefault="006C41D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F4B46" w14:textId="77777777" w:rsidR="006C41D2" w:rsidRDefault="006C41D2" w:rsidP="003B25C1">
      <w:pPr>
        <w:spacing w:after="0" w:line="240" w:lineRule="auto"/>
      </w:pPr>
      <w:r>
        <w:separator/>
      </w:r>
    </w:p>
  </w:footnote>
  <w:footnote w:type="continuationSeparator" w:id="0">
    <w:p w14:paraId="55CA0D55" w14:textId="77777777" w:rsidR="006C41D2" w:rsidRDefault="006C41D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B74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41D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0B4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18</TotalTime>
  <Pages>1</Pages>
  <Words>163</Words>
  <Characters>93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2025-12-03T08:01:00Z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