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2199CC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7D160B7B" w:rsidR="00F342EA" w:rsidRDefault="009712E1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51C36B0A" wp14:editId="11666993">
            <wp:extent cx="5864123" cy="3886200"/>
            <wp:effectExtent l="0" t="0" r="3810" b="0"/>
            <wp:docPr id="215593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59351" name=""/>
                    <pic:cNvPicPr/>
                  </pic:nvPicPr>
                  <pic:blipFill rotWithShape="1">
                    <a:blip r:embed="rId10"/>
                    <a:srcRect l="8871" t="15772" r="25608" b="7028"/>
                    <a:stretch/>
                  </pic:blipFill>
                  <pic:spPr bwMode="auto">
                    <a:xfrm>
                      <a:off x="0" y="0"/>
                      <a:ext cx="5867591" cy="3888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26A860D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1F5FC86E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5CE0BA96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557DCAC2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69E1C153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02A23CAE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55345CC6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7E933F82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5D4ED61B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1774F794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3213CB4D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72AAF3AF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53527D21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29E0DA0B" w14:textId="77777777" w:rsidR="009712E1" w:rsidRDefault="009712E1" w:rsidP="00CA5379">
      <w:pPr>
        <w:spacing w:after="0" w:line="360" w:lineRule="auto"/>
        <w:rPr>
          <w:noProof/>
          <w:lang w:eastAsia="lt-LT"/>
        </w:rPr>
      </w:pPr>
    </w:p>
    <w:p w14:paraId="66996D33" w14:textId="208F339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5EA2D5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B73898F">
                <wp:simplePos x="0" y="0"/>
                <wp:positionH relativeFrom="margin">
                  <wp:posOffset>2434589</wp:posOffset>
                </wp:positionH>
                <wp:positionV relativeFrom="paragraph">
                  <wp:posOffset>1666875</wp:posOffset>
                </wp:positionV>
                <wp:extent cx="390525" cy="17811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0525" cy="1781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5D6A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7pt;margin-top:131.25pt;width:30.75pt;height:140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712E1">
        <w:rPr>
          <w:noProof/>
        </w:rPr>
        <w:drawing>
          <wp:inline distT="0" distB="0" distL="0" distR="0" wp14:anchorId="33DAD79F" wp14:editId="542E3BCE">
            <wp:extent cx="5104746" cy="3276600"/>
            <wp:effectExtent l="0" t="0" r="1270" b="0"/>
            <wp:docPr id="22998156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981560" name=""/>
                    <pic:cNvPicPr/>
                  </pic:nvPicPr>
                  <pic:blipFill rotWithShape="1">
                    <a:blip r:embed="rId11"/>
                    <a:srcRect l="30037" t="16879" r="13468" b="18650"/>
                    <a:stretch/>
                  </pic:blipFill>
                  <pic:spPr bwMode="auto">
                    <a:xfrm>
                      <a:off x="0" y="0"/>
                      <a:ext cx="5113962" cy="3282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1793EA4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712E1" w:rsidRPr="009712E1">
        <w:rPr>
          <w:rFonts w:ascii="Verdana" w:hAnsi="Verdana"/>
          <w:b/>
          <w:bCs/>
          <w:i/>
          <w:iCs/>
          <w:sz w:val="18"/>
          <w:szCs w:val="18"/>
        </w:rPr>
        <w:t>4152/1600:683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1AC0A" w14:textId="77777777" w:rsidR="00392CE6" w:rsidRDefault="00392CE6" w:rsidP="003B25C1">
      <w:pPr>
        <w:spacing w:after="0" w:line="240" w:lineRule="auto"/>
      </w:pPr>
      <w:r>
        <w:separator/>
      </w:r>
    </w:p>
  </w:endnote>
  <w:endnote w:type="continuationSeparator" w:id="0">
    <w:p w14:paraId="78FA811E" w14:textId="77777777" w:rsidR="00392CE6" w:rsidRDefault="00392CE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884F7A" w14:textId="77777777" w:rsidR="00392CE6" w:rsidRDefault="00392CE6" w:rsidP="003B25C1">
      <w:pPr>
        <w:spacing w:after="0" w:line="240" w:lineRule="auto"/>
      </w:pPr>
      <w:r>
        <w:separator/>
      </w:r>
    </w:p>
  </w:footnote>
  <w:footnote w:type="continuationSeparator" w:id="0">
    <w:p w14:paraId="41D3028F" w14:textId="77777777" w:rsidR="00392CE6" w:rsidRDefault="00392CE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2CE6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712E1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3C7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2024-10-15T07:57:00Z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