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1E500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3DFC20A" w:rsidR="00F342EA" w:rsidRDefault="00B46BC5" w:rsidP="00CA5379">
      <w:pPr>
        <w:spacing w:after="0" w:line="360" w:lineRule="auto"/>
        <w:rPr>
          <w:noProof/>
          <w:lang w:eastAsia="lt-LT"/>
        </w:rPr>
      </w:pPr>
      <w:r w:rsidRPr="00B46BC5">
        <w:rPr>
          <w:noProof/>
          <w:lang w:eastAsia="lt-LT"/>
        </w:rPr>
        <w:drawing>
          <wp:inline distT="0" distB="0" distL="0" distR="0" wp14:anchorId="4A23D665" wp14:editId="22CB8840">
            <wp:extent cx="3942113" cy="3810000"/>
            <wp:effectExtent l="0" t="0" r="1270" b="0"/>
            <wp:docPr id="9379525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95256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2685" cy="3820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DCDE794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302AD2CE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12AE47C8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212C790E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4CB6A434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72E813AB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6DE31B1F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2630ABCF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7B0F4880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5D6956D3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5F20B9B4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461C4374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58FC1454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16C515E0" w14:textId="77777777" w:rsidR="00B46BC5" w:rsidRDefault="00B46BC5" w:rsidP="00CA5379">
      <w:pPr>
        <w:spacing w:after="0" w:line="360" w:lineRule="auto"/>
        <w:rPr>
          <w:noProof/>
          <w:lang w:eastAsia="lt-LT"/>
        </w:rPr>
      </w:pPr>
    </w:p>
    <w:p w14:paraId="66996D33" w14:textId="4407A8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E2F5AF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2EAB280">
                <wp:simplePos x="0" y="0"/>
                <wp:positionH relativeFrom="margin">
                  <wp:posOffset>2425064</wp:posOffset>
                </wp:positionH>
                <wp:positionV relativeFrom="paragraph">
                  <wp:posOffset>1704975</wp:posOffset>
                </wp:positionV>
                <wp:extent cx="190500" cy="1924050"/>
                <wp:effectExtent l="0" t="38100" r="762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88C0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34.25pt;width:15pt;height:15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46BC5" w:rsidRPr="00B46BC5">
        <w:rPr>
          <w:noProof/>
        </w:rPr>
        <w:drawing>
          <wp:inline distT="0" distB="0" distL="0" distR="0" wp14:anchorId="49C25CF3" wp14:editId="28BD6254">
            <wp:extent cx="4010025" cy="3414221"/>
            <wp:effectExtent l="0" t="0" r="0" b="0"/>
            <wp:docPr id="16011972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1972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8135" cy="342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8A05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46BC5" w:rsidRPr="00B46BC5">
        <w:rPr>
          <w:rFonts w:ascii="Verdana" w:hAnsi="Verdana"/>
          <w:b/>
          <w:bCs/>
          <w:i/>
          <w:iCs/>
          <w:sz w:val="18"/>
          <w:szCs w:val="18"/>
        </w:rPr>
        <w:t>4110/0400:701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CD788" w14:textId="77777777" w:rsidR="00A01BFE" w:rsidRDefault="00A01BFE" w:rsidP="003B25C1">
      <w:pPr>
        <w:spacing w:after="0" w:line="240" w:lineRule="auto"/>
      </w:pPr>
      <w:r>
        <w:separator/>
      </w:r>
    </w:p>
  </w:endnote>
  <w:endnote w:type="continuationSeparator" w:id="0">
    <w:p w14:paraId="719014CA" w14:textId="77777777" w:rsidR="00A01BFE" w:rsidRDefault="00A01BF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85F8A" w14:textId="77777777" w:rsidR="00A01BFE" w:rsidRDefault="00A01BFE" w:rsidP="003B25C1">
      <w:pPr>
        <w:spacing w:after="0" w:line="240" w:lineRule="auto"/>
      </w:pPr>
      <w:r>
        <w:separator/>
      </w:r>
    </w:p>
  </w:footnote>
  <w:footnote w:type="continuationSeparator" w:id="0">
    <w:p w14:paraId="7AF81905" w14:textId="77777777" w:rsidR="00A01BFE" w:rsidRDefault="00A01BF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1D8A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1BFE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46BC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2025-02-04T10:57:00Z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