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36E69FC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1B0A18F6" w:rsidR="00F342EA" w:rsidRDefault="00EE112F" w:rsidP="00CA5379">
      <w:pPr>
        <w:spacing w:after="0" w:line="360" w:lineRule="auto"/>
        <w:rPr>
          <w:noProof/>
          <w:lang w:eastAsia="lt-LT"/>
        </w:rPr>
      </w:pPr>
      <w:r w:rsidRPr="00EE112F">
        <w:rPr>
          <w:noProof/>
          <w:lang w:eastAsia="lt-LT"/>
        </w:rPr>
        <w:drawing>
          <wp:inline distT="0" distB="0" distL="0" distR="0" wp14:anchorId="6D6C60D1" wp14:editId="78AB3BB0">
            <wp:extent cx="3794760" cy="3952645"/>
            <wp:effectExtent l="0" t="0" r="0" b="0"/>
            <wp:docPr id="1092712501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2712501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03360" cy="3961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6D242041" w:rsidR="00F342EA" w:rsidRDefault="00EE112F" w:rsidP="00CA5379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D37380" wp14:editId="5520D9B1">
                <wp:simplePos x="0" y="0"/>
                <wp:positionH relativeFrom="margin">
                  <wp:posOffset>1030605</wp:posOffset>
                </wp:positionH>
                <wp:positionV relativeFrom="paragraph">
                  <wp:posOffset>2629535</wp:posOffset>
                </wp:positionV>
                <wp:extent cx="1440180" cy="1639570"/>
                <wp:effectExtent l="0" t="38100" r="64770" b="17780"/>
                <wp:wrapNone/>
                <wp:docPr id="102894985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440180" cy="16395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09CD3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81.15pt;margin-top:207.05pt;width:113.4pt;height:129.1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Pr="00EE112F">
        <w:rPr>
          <w:noProof/>
          <w:lang w:eastAsia="lt-LT"/>
        </w:rPr>
        <w:drawing>
          <wp:inline distT="0" distB="0" distL="0" distR="0" wp14:anchorId="36E4CB11" wp14:editId="44D05CC5">
            <wp:extent cx="4671060" cy="4160278"/>
            <wp:effectExtent l="0" t="0" r="0" b="0"/>
            <wp:docPr id="1382968455" name="Paveikslėlis 1" descr="Paveikslėlis, kuriame yra tekstas, Vaikų piešiniai, žemėlapis, Spalvingum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2968455" name="Paveikslėlis 1" descr="Paveikslėlis, kuriame yra tekstas, Vaikų piešiniai, žemėlapis, Spalvingum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93020" cy="4179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7012A3FB" w:rsidR="00A80807" w:rsidRDefault="00EE112F" w:rsidP="00CA5379">
      <w:pPr>
        <w:spacing w:after="0" w:line="360" w:lineRule="auto"/>
        <w:rPr>
          <w:noProof/>
          <w:lang w:eastAsia="lt-LT"/>
        </w:rPr>
      </w:pPr>
      <w:r w:rsidRPr="00EE112F">
        <w:rPr>
          <w:rFonts w:ascii="Verdana" w:hAnsi="Verdana"/>
          <w:b/>
          <w:bCs/>
          <w:i/>
          <w:iCs/>
          <w:sz w:val="18"/>
          <w:szCs w:val="18"/>
        </w:rPr>
        <w:t>4157/0100:37</w:t>
      </w: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C5F0205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91BBAF6">
                <wp:simplePos x="0" y="0"/>
                <wp:positionH relativeFrom="margin">
                  <wp:posOffset>2085974</wp:posOffset>
                </wp:positionH>
                <wp:positionV relativeFrom="paragraph">
                  <wp:posOffset>2372360</wp:posOffset>
                </wp:positionV>
                <wp:extent cx="328295" cy="1426210"/>
                <wp:effectExtent l="57150" t="38100" r="33655" b="2159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28295" cy="14262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605A5C" id="AutoShape 13" o:spid="_x0000_s1026" type="#_x0000_t32" style="position:absolute;margin-left:164.25pt;margin-top:186.8pt;width:25.85pt;height:112.3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EE112F" w:rsidRPr="00EE112F">
        <w:rPr>
          <w:noProof/>
        </w:rPr>
        <w:drawing>
          <wp:inline distT="0" distB="0" distL="0" distR="0" wp14:anchorId="03DD2E32" wp14:editId="120B5720">
            <wp:extent cx="3451860" cy="3631091"/>
            <wp:effectExtent l="0" t="0" r="0" b="7620"/>
            <wp:docPr id="134554556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554556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60273" cy="3639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41EF1D9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EE112F" w:rsidRPr="00EE112F">
        <w:rPr>
          <w:rFonts w:ascii="Verdana" w:hAnsi="Verdana"/>
          <w:b/>
          <w:bCs/>
          <w:i/>
          <w:iCs/>
          <w:sz w:val="18"/>
          <w:szCs w:val="18"/>
        </w:rPr>
        <w:t>4157/0100:37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8D57CC" w14:textId="77777777" w:rsidR="003A3B87" w:rsidRDefault="003A3B87" w:rsidP="003B25C1">
      <w:pPr>
        <w:spacing w:after="0" w:line="240" w:lineRule="auto"/>
      </w:pPr>
      <w:r>
        <w:separator/>
      </w:r>
    </w:p>
  </w:endnote>
  <w:endnote w:type="continuationSeparator" w:id="0">
    <w:p w14:paraId="01AB82D7" w14:textId="77777777" w:rsidR="003A3B87" w:rsidRDefault="003A3B87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9034D7" w14:textId="77777777" w:rsidR="003A3B87" w:rsidRDefault="003A3B87" w:rsidP="003B25C1">
      <w:pPr>
        <w:spacing w:after="0" w:line="240" w:lineRule="auto"/>
      </w:pPr>
      <w:r>
        <w:separator/>
      </w:r>
    </w:p>
  </w:footnote>
  <w:footnote w:type="continuationSeparator" w:id="0">
    <w:p w14:paraId="420B8489" w14:textId="77777777" w:rsidR="003A3B87" w:rsidRDefault="003A3B87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1D9D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0D04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593B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3B8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C57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112F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19</TotalTime>
  <Pages>1</Pages>
  <Words>161</Words>
  <Characters>93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14</cp:revision>
  <cp:lastPrinted>2020-01-07T07:24:00Z</cp:lastPrinted>
  <dcterms:created xsi:type="dcterms:W3CDTF">2024-02-23T15:46:00Z</dcterms:created>
  <dcterms:modified xsi:type="dcterms:W3CDTF">2025-12-30T14:45:00Z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