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16CDF0FE" w:rsidR="00F342EA" w:rsidRDefault="00995599" w:rsidP="00DC214A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</w:rPr>
        <w:drawing>
          <wp:inline distT="0" distB="0" distL="0" distR="0" wp14:anchorId="75A31085" wp14:editId="10C855FA">
            <wp:extent cx="6124575" cy="3668605"/>
            <wp:effectExtent l="0" t="0" r="0" b="8255"/>
            <wp:docPr id="78276330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763307" name=""/>
                    <pic:cNvPicPr/>
                  </pic:nvPicPr>
                  <pic:blipFill rotWithShape="1">
                    <a:blip r:embed="rId7"/>
                    <a:srcRect l="9805" t="20686" r="28097" b="10649"/>
                    <a:stretch/>
                  </pic:blipFill>
                  <pic:spPr bwMode="auto">
                    <a:xfrm>
                      <a:off x="0" y="0"/>
                      <a:ext cx="6133125" cy="36737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1BB8951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6D1A13C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29E2A8F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4285A828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25B4AD93" w14:textId="5C1A46B9" w:rsidR="00D4294C" w:rsidRPr="00D4294C" w:rsidRDefault="006067EB" w:rsidP="00D4294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03B007F" w:rsidR="006067EB" w:rsidRDefault="00995599" w:rsidP="00D4294C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8517817">
                <wp:simplePos x="0" y="0"/>
                <wp:positionH relativeFrom="page">
                  <wp:posOffset>3943350</wp:posOffset>
                </wp:positionH>
                <wp:positionV relativeFrom="paragraph">
                  <wp:posOffset>1939925</wp:posOffset>
                </wp:positionV>
                <wp:extent cx="466725" cy="1600200"/>
                <wp:effectExtent l="0" t="38100" r="666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66725" cy="1600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26B65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310.5pt;margin-top:152.75pt;width:36.75pt;height:126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">
                <v:stroke endarrow="block"/>
                <w10:wrap anchorx="page"/>
              </v:shape>
            </w:pict>
          </mc:Fallback>
        </mc:AlternateContent>
      </w:r>
      <w:r w:rsidRPr="00995599">
        <w:drawing>
          <wp:inline distT="0" distB="0" distL="0" distR="0" wp14:anchorId="3B2874B0" wp14:editId="29E65688">
            <wp:extent cx="5876925" cy="3471545"/>
            <wp:effectExtent l="0" t="0" r="9525" b="0"/>
            <wp:docPr id="184670286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6702868" name=""/>
                    <pic:cNvPicPr/>
                  </pic:nvPicPr>
                  <pic:blipFill rotWithShape="1">
                    <a:blip r:embed="rId8"/>
                    <a:srcRect l="29826" t="29319" r="19473" b="21110"/>
                    <a:stretch/>
                  </pic:blipFill>
                  <pic:spPr bwMode="auto">
                    <a:xfrm>
                      <a:off x="0" y="0"/>
                      <a:ext cx="5885589" cy="34766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21E58D02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47E8">
        <w:rPr>
          <w:noProof/>
          <w:lang w:eastAsia="lt-LT"/>
        </w:rPr>
        <w:tab/>
        <w:t>4</w:t>
      </w:r>
      <w:r w:rsidR="00755B94">
        <w:rPr>
          <w:noProof/>
          <w:lang w:eastAsia="lt-LT"/>
        </w:rPr>
        <w:t>152/0800:0</w:t>
      </w:r>
      <w:r w:rsidR="00995599">
        <w:rPr>
          <w:noProof/>
          <w:lang w:eastAsia="lt-LT"/>
        </w:rPr>
        <w:t>762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3474FB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E6EF0" w14:textId="77777777" w:rsidR="003474FB" w:rsidRDefault="003474FB" w:rsidP="003B25C1">
      <w:pPr>
        <w:spacing w:after="0" w:line="240" w:lineRule="auto"/>
      </w:pPr>
      <w:r>
        <w:separator/>
      </w:r>
    </w:p>
  </w:endnote>
  <w:endnote w:type="continuationSeparator" w:id="0">
    <w:p w14:paraId="0C899809" w14:textId="77777777" w:rsidR="003474FB" w:rsidRDefault="003474F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0D31C" w14:textId="77777777" w:rsidR="003474FB" w:rsidRDefault="003474FB" w:rsidP="003B25C1">
      <w:pPr>
        <w:spacing w:after="0" w:line="240" w:lineRule="auto"/>
      </w:pPr>
      <w:r>
        <w:separator/>
      </w:r>
    </w:p>
  </w:footnote>
  <w:footnote w:type="continuationSeparator" w:id="0">
    <w:p w14:paraId="0C2336F6" w14:textId="77777777" w:rsidR="003474FB" w:rsidRDefault="003474F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2654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1539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7E8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723F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7B2C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4F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598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55B94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C4A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5B3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99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E5EC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3F38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294C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1BF1"/>
    <w:rsid w:val="00DA2230"/>
    <w:rsid w:val="00DA3315"/>
    <w:rsid w:val="00DA4186"/>
    <w:rsid w:val="00DB1D88"/>
    <w:rsid w:val="00DB451F"/>
    <w:rsid w:val="00DC0977"/>
    <w:rsid w:val="00DC214A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67F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2</TotalTime>
  <Pages>2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2024-02-26T13:39:00Z</dcterms:created>
  <dcterms:modified xsi:type="dcterms:W3CDTF">2024-02-26T13:39:00Z</dcterms:modified>
</cp:coreProperties>
</file>