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D6728A3" w:rsidR="00F342EA" w:rsidRDefault="00A059A9" w:rsidP="00CA5379">
      <w:pPr>
        <w:spacing w:after="0" w:line="360" w:lineRule="auto"/>
        <w:rPr>
          <w:noProof/>
          <w:lang w:eastAsia="lt-LT"/>
        </w:rPr>
      </w:pPr>
      <w:r w:rsidRPr="00A059A9">
        <w:rPr>
          <w:noProof/>
          <w:lang w:eastAsia="lt-LT"/>
        </w:rPr>
        <w:drawing>
          <wp:inline distT="0" distB="0" distL="0" distR="0" wp14:anchorId="498EA206" wp14:editId="4929D86E">
            <wp:extent cx="4333875" cy="3986733"/>
            <wp:effectExtent l="0" t="0" r="0" b="0"/>
            <wp:docPr id="1941549615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549615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6649" cy="398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39D1A23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671E2EC9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6C7591C1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52CF0B98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54813D89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32ECC02C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553E7005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0B123D3E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5EE59605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600C96DB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644CD657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730FFB7A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7EC4D291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23EC9E35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4E8A5EC3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2CC91583" w14:textId="77777777" w:rsidR="00A059A9" w:rsidRDefault="00A059A9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F933E7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CF81EB">
                <wp:simplePos x="0" y="0"/>
                <wp:positionH relativeFrom="margin">
                  <wp:posOffset>2291714</wp:posOffset>
                </wp:positionH>
                <wp:positionV relativeFrom="paragraph">
                  <wp:posOffset>1997075</wp:posOffset>
                </wp:positionV>
                <wp:extent cx="139700" cy="1803400"/>
                <wp:effectExtent l="3810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700" cy="180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B2F9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0.45pt;margin-top:157.25pt;width:11pt;height:14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059A9" w:rsidRPr="00A059A9">
        <w:rPr>
          <w:noProof/>
        </w:rPr>
        <w:drawing>
          <wp:inline distT="0" distB="0" distL="0" distR="0" wp14:anchorId="4ED1480E" wp14:editId="419858F5">
            <wp:extent cx="4438650" cy="3652975"/>
            <wp:effectExtent l="0" t="0" r="0" b="5080"/>
            <wp:docPr id="1275939674" name="Paveikslėlis 1" descr="Paveikslėlis, kuriame yra diagrama, linija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939674" name="Paveikslėlis 1" descr="Paveikslėlis, kuriame yra diagrama, linija,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48787" cy="366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454CD8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059A9" w:rsidRPr="00A059A9">
        <w:rPr>
          <w:rFonts w:ascii="Verdana" w:hAnsi="Verdana"/>
          <w:b/>
          <w:bCs/>
          <w:i/>
          <w:iCs/>
          <w:sz w:val="18"/>
          <w:szCs w:val="18"/>
        </w:rPr>
        <w:t>4167/0500:442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D11B1" w14:textId="77777777" w:rsidR="00D054A5" w:rsidRDefault="00D054A5" w:rsidP="003B25C1">
      <w:pPr>
        <w:spacing w:after="0" w:line="240" w:lineRule="auto"/>
      </w:pPr>
      <w:r>
        <w:separator/>
      </w:r>
    </w:p>
  </w:endnote>
  <w:endnote w:type="continuationSeparator" w:id="0">
    <w:p w14:paraId="7AE9F052" w14:textId="77777777" w:rsidR="00D054A5" w:rsidRDefault="00D054A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8858D" w14:textId="77777777" w:rsidR="00D054A5" w:rsidRDefault="00D054A5" w:rsidP="003B25C1">
      <w:pPr>
        <w:spacing w:after="0" w:line="240" w:lineRule="auto"/>
      </w:pPr>
      <w:r>
        <w:separator/>
      </w:r>
    </w:p>
  </w:footnote>
  <w:footnote w:type="continuationSeparator" w:id="0">
    <w:p w14:paraId="1AE7609C" w14:textId="77777777" w:rsidR="00D054A5" w:rsidRDefault="00D054A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A3F7E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059A9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54A5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2025-08-06T05:31:00Z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