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1C757" w14:textId="77777777" w:rsidR="001E5C46" w:rsidRPr="00141B4A" w:rsidRDefault="00AC3CE4" w:rsidP="00DB1D88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141B4A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141B4A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64290E99" w14:textId="77777777" w:rsidR="00B5277E" w:rsidRDefault="00B5277E" w:rsidP="000A32DB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621F40D" w14:textId="082A5838" w:rsidR="00B5277E" w:rsidRPr="00F929B5" w:rsidRDefault="005A1CF5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5B871CA2" wp14:editId="5DE0E43C">
            <wp:extent cx="5849063" cy="3495675"/>
            <wp:effectExtent l="0" t="0" r="0" b="0"/>
            <wp:docPr id="20137914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791441" name=""/>
                    <pic:cNvPicPr/>
                  </pic:nvPicPr>
                  <pic:blipFill rotWithShape="1">
                    <a:blip r:embed="rId7"/>
                    <a:srcRect l="9960" t="16325" r="23895" b="13393"/>
                    <a:stretch/>
                  </pic:blipFill>
                  <pic:spPr bwMode="auto">
                    <a:xfrm>
                      <a:off x="0" y="0"/>
                      <a:ext cx="5854446" cy="34988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9C62DA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D890DA7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DDD8BF2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4E994F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D5C2FB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A01671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C89AA0B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0EC9F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120435D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405A57" w14:textId="77777777" w:rsidR="006123D8" w:rsidRDefault="006123D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750C9A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7FBA2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7AB9A3F" w14:textId="77777777" w:rsidR="00EF2788" w:rsidRDefault="00EF278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CC12FB9" w14:textId="77777777" w:rsidR="00AA18FE" w:rsidRDefault="00AA18FE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27F069" w14:textId="77777777" w:rsidR="006B2C7D" w:rsidRDefault="006B2C7D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6ACCC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EC96E2B" w14:textId="77777777" w:rsidR="00ED5193" w:rsidRDefault="00ED5193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F5788C2" w14:textId="64B1E2CA" w:rsidR="00791D65" w:rsidRDefault="00791D65" w:rsidP="00D823B7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44C425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E056292">
                <wp:simplePos x="0" y="0"/>
                <wp:positionH relativeFrom="page">
                  <wp:posOffset>3438525</wp:posOffset>
                </wp:positionH>
                <wp:positionV relativeFrom="paragraph">
                  <wp:posOffset>1614805</wp:posOffset>
                </wp:positionV>
                <wp:extent cx="623570" cy="1790700"/>
                <wp:effectExtent l="0" t="38100" r="6223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570" cy="1790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0EDAB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70.75pt;margin-top:127.15pt;width:49.1pt;height:141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">
                <v:stroke endarrow="block"/>
                <w10:wrap anchorx="page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5A1CF5">
        <w:rPr>
          <w:noProof/>
        </w:rPr>
        <w:drawing>
          <wp:inline distT="0" distB="0" distL="0" distR="0" wp14:anchorId="1C98E5E2" wp14:editId="78B11AC3">
            <wp:extent cx="5505450" cy="3247182"/>
            <wp:effectExtent l="0" t="0" r="0" b="0"/>
            <wp:docPr id="21094172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417210" name=""/>
                    <pic:cNvPicPr/>
                  </pic:nvPicPr>
                  <pic:blipFill rotWithShape="1">
                    <a:blip r:embed="rId8"/>
                    <a:srcRect l="25991" t="20199" r="15958" b="18927"/>
                    <a:stretch/>
                  </pic:blipFill>
                  <pic:spPr bwMode="auto">
                    <a:xfrm>
                      <a:off x="0" y="0"/>
                      <a:ext cx="5512925" cy="3251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229CD6C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A1CF5">
        <w:rPr>
          <w:noProof/>
          <w:lang w:eastAsia="lt-LT"/>
        </w:rPr>
        <w:t>4162/0400:2734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898BF" w14:textId="21C87C67" w:rsidR="00C93FB0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3FB0" w:rsidRPr="007078CF" w:rsidSect="00DE1A3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D4625" w14:textId="77777777" w:rsidR="00DE1A38" w:rsidRDefault="00DE1A38" w:rsidP="003B25C1">
      <w:pPr>
        <w:spacing w:after="0" w:line="240" w:lineRule="auto"/>
      </w:pPr>
      <w:r>
        <w:separator/>
      </w:r>
    </w:p>
  </w:endnote>
  <w:endnote w:type="continuationSeparator" w:id="0">
    <w:p w14:paraId="5BBEEAB7" w14:textId="77777777" w:rsidR="00DE1A38" w:rsidRDefault="00DE1A3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AFAB8" w14:textId="77777777" w:rsidR="00DE1A38" w:rsidRDefault="00DE1A38" w:rsidP="003B25C1">
      <w:pPr>
        <w:spacing w:after="0" w:line="240" w:lineRule="auto"/>
      </w:pPr>
      <w:r>
        <w:separator/>
      </w:r>
    </w:p>
  </w:footnote>
  <w:footnote w:type="continuationSeparator" w:id="0">
    <w:p w14:paraId="7C673D28" w14:textId="77777777" w:rsidR="00DE1A38" w:rsidRDefault="00DE1A3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2774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07E2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14D8C"/>
    <w:rsid w:val="005315F8"/>
    <w:rsid w:val="00534ABD"/>
    <w:rsid w:val="005375A7"/>
    <w:rsid w:val="005451D4"/>
    <w:rsid w:val="00550423"/>
    <w:rsid w:val="00550449"/>
    <w:rsid w:val="005518F1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1CF5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28DF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7902"/>
    <w:rsid w:val="00857DBE"/>
    <w:rsid w:val="00860518"/>
    <w:rsid w:val="0086262E"/>
    <w:rsid w:val="00863323"/>
    <w:rsid w:val="00872E9B"/>
    <w:rsid w:val="00875575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85C42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524A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3FB0"/>
    <w:rsid w:val="00C95B64"/>
    <w:rsid w:val="00C97342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B4810"/>
    <w:rsid w:val="00DC0977"/>
    <w:rsid w:val="00DC5718"/>
    <w:rsid w:val="00DD131A"/>
    <w:rsid w:val="00DD19A0"/>
    <w:rsid w:val="00DD33B5"/>
    <w:rsid w:val="00DD38E3"/>
    <w:rsid w:val="00DD793A"/>
    <w:rsid w:val="00DE16ED"/>
    <w:rsid w:val="00DE1A38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A0AA8"/>
    <w:rsid w:val="00EB028E"/>
    <w:rsid w:val="00EB5F5D"/>
    <w:rsid w:val="00EB654A"/>
    <w:rsid w:val="00EC1301"/>
    <w:rsid w:val="00EC29CE"/>
    <w:rsid w:val="00EC472E"/>
    <w:rsid w:val="00EC686A"/>
    <w:rsid w:val="00ED0C46"/>
    <w:rsid w:val="00ED5193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129</Words>
  <Characters>74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2024-02-01T14:57:00Z</dcterms:created>
  <dcterms:modified xsi:type="dcterms:W3CDTF">2024-02-01T14:57:00Z</dcterms:modified>
</cp:coreProperties>
</file>