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44B3D90" w:rsidR="00F342EA" w:rsidRDefault="0095015B" w:rsidP="00CA5379">
      <w:pPr>
        <w:spacing w:after="0" w:line="360" w:lineRule="auto"/>
        <w:rPr>
          <w:noProof/>
          <w:lang w:eastAsia="lt-LT"/>
        </w:rPr>
      </w:pPr>
      <w:r w:rsidRPr="0095015B">
        <w:rPr>
          <w:noProof/>
          <w:lang w:eastAsia="lt-LT"/>
        </w:rPr>
        <w:drawing>
          <wp:inline distT="0" distB="0" distL="0" distR="0" wp14:anchorId="558560D4" wp14:editId="5B9113EC">
            <wp:extent cx="4222854" cy="4503420"/>
            <wp:effectExtent l="0" t="0" r="6350" b="0"/>
            <wp:docPr id="99261915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61915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31396" cy="451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2B23679" w:rsidR="00F342EA" w:rsidRDefault="0095015B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E0B54B" wp14:editId="09760E81">
                <wp:simplePos x="0" y="0"/>
                <wp:positionH relativeFrom="margin">
                  <wp:posOffset>1045845</wp:posOffset>
                </wp:positionH>
                <wp:positionV relativeFrom="paragraph">
                  <wp:posOffset>1509395</wp:posOffset>
                </wp:positionV>
                <wp:extent cx="720090" cy="2148840"/>
                <wp:effectExtent l="0" t="38100" r="60960" b="22860"/>
                <wp:wrapNone/>
                <wp:docPr id="1673149330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20090" cy="21488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7287D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82.35pt;margin-top:118.85pt;width:56.7pt;height:169.2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95015B">
        <w:rPr>
          <w:noProof/>
          <w:lang w:eastAsia="lt-LT"/>
        </w:rPr>
        <w:drawing>
          <wp:inline distT="0" distB="0" distL="0" distR="0" wp14:anchorId="2BFE9B6E" wp14:editId="345F7C00">
            <wp:extent cx="3575884" cy="3287973"/>
            <wp:effectExtent l="0" t="0" r="5715" b="8255"/>
            <wp:docPr id="121826769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26769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79160" cy="3290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4E5572E1" w:rsidR="00A80807" w:rsidRDefault="0095015B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  <w:r w:rsidRPr="0095015B">
        <w:rPr>
          <w:rFonts w:ascii="Verdana" w:hAnsi="Verdana"/>
          <w:b/>
          <w:bCs/>
          <w:i/>
          <w:iCs/>
          <w:sz w:val="18"/>
          <w:szCs w:val="18"/>
        </w:rPr>
        <w:t>4182/0600:342</w:t>
      </w:r>
    </w:p>
    <w:p w14:paraId="0A9D39E1" w14:textId="77777777" w:rsidR="0095015B" w:rsidRDefault="0095015B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28CE87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6C70B5C">
                <wp:simplePos x="0" y="0"/>
                <wp:positionH relativeFrom="margin">
                  <wp:posOffset>2021204</wp:posOffset>
                </wp:positionH>
                <wp:positionV relativeFrom="paragraph">
                  <wp:posOffset>1747520</wp:posOffset>
                </wp:positionV>
                <wp:extent cx="404495" cy="2051050"/>
                <wp:effectExtent l="57150" t="38100" r="3365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04495" cy="2051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1BBCA" id="AutoShape 13" o:spid="_x0000_s1026" type="#_x0000_t32" style="position:absolute;margin-left:159.15pt;margin-top:137.6pt;width:31.85pt;height:161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5015B" w:rsidRPr="0095015B">
        <w:rPr>
          <w:noProof/>
        </w:rPr>
        <w:drawing>
          <wp:inline distT="0" distB="0" distL="0" distR="0" wp14:anchorId="32BDF5C4" wp14:editId="143A3070">
            <wp:extent cx="3741420" cy="3685855"/>
            <wp:effectExtent l="0" t="0" r="0" b="0"/>
            <wp:docPr id="1184732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7320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45514" cy="3689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9C222DE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bookmarkStart w:id="1" w:name="_Hlk209521473"/>
      <w:r w:rsidR="0095015B" w:rsidRPr="0095015B">
        <w:rPr>
          <w:rFonts w:ascii="Verdana" w:hAnsi="Verdana"/>
          <w:b/>
          <w:bCs/>
          <w:i/>
          <w:iCs/>
          <w:sz w:val="18"/>
          <w:szCs w:val="18"/>
        </w:rPr>
        <w:t>4182/0600:342</w:t>
      </w:r>
      <w:bookmarkEnd w:id="1"/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B4B53" w14:textId="77777777" w:rsidR="00550C60" w:rsidRDefault="00550C60" w:rsidP="003B25C1">
      <w:pPr>
        <w:spacing w:after="0" w:line="240" w:lineRule="auto"/>
      </w:pPr>
      <w:r>
        <w:separator/>
      </w:r>
    </w:p>
  </w:endnote>
  <w:endnote w:type="continuationSeparator" w:id="0">
    <w:p w14:paraId="0C7103AC" w14:textId="77777777" w:rsidR="00550C60" w:rsidRDefault="00550C6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E157C" w14:textId="77777777" w:rsidR="00550C60" w:rsidRDefault="00550C60" w:rsidP="003B25C1">
      <w:pPr>
        <w:spacing w:after="0" w:line="240" w:lineRule="auto"/>
      </w:pPr>
      <w:r>
        <w:separator/>
      </w:r>
    </w:p>
  </w:footnote>
  <w:footnote w:type="continuationSeparator" w:id="0">
    <w:p w14:paraId="070C2F46" w14:textId="77777777" w:rsidR="00550C60" w:rsidRDefault="00550C6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0C60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31C8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015B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164</Words>
  <Characters>94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2025-09-23T09:05:00Z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