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439FE15" w:rsidR="00F342EA" w:rsidRDefault="00F31518" w:rsidP="00CA5379">
      <w:pPr>
        <w:spacing w:after="0" w:line="360" w:lineRule="auto"/>
        <w:rPr>
          <w:noProof/>
          <w:lang w:eastAsia="lt-LT"/>
        </w:rPr>
      </w:pPr>
      <w:r w:rsidRPr="00F31518">
        <w:rPr>
          <w:noProof/>
          <w:lang w:eastAsia="lt-LT"/>
        </w:rPr>
        <w:drawing>
          <wp:inline distT="0" distB="0" distL="0" distR="0" wp14:anchorId="6FD550B4" wp14:editId="0298BF9D">
            <wp:extent cx="4031179" cy="4117340"/>
            <wp:effectExtent l="0" t="0" r="7620" b="0"/>
            <wp:docPr id="1705299010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299010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4432" cy="412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2B6DF5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3031D8">
                <wp:simplePos x="0" y="0"/>
                <wp:positionH relativeFrom="margin">
                  <wp:posOffset>1910714</wp:posOffset>
                </wp:positionH>
                <wp:positionV relativeFrom="paragraph">
                  <wp:posOffset>1989455</wp:posOffset>
                </wp:positionV>
                <wp:extent cx="533400" cy="1555750"/>
                <wp:effectExtent l="38100" t="38100" r="190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0" cy="155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562F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0.45pt;margin-top:156.65pt;width:42pt;height:12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31518" w:rsidRPr="00F31518">
        <w:rPr>
          <w:noProof/>
        </w:rPr>
        <w:drawing>
          <wp:inline distT="0" distB="0" distL="0" distR="0" wp14:anchorId="6CA27394" wp14:editId="4D263C4A">
            <wp:extent cx="3650913" cy="3417570"/>
            <wp:effectExtent l="0" t="0" r="6985" b="0"/>
            <wp:docPr id="1699742110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742110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5820" cy="342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D146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3BE7" w:rsidRPr="00993BE7">
        <w:rPr>
          <w:rFonts w:ascii="Verdana" w:hAnsi="Verdana"/>
          <w:b/>
          <w:bCs/>
          <w:i/>
          <w:iCs/>
          <w:sz w:val="18"/>
          <w:szCs w:val="18"/>
        </w:rPr>
        <w:t>4152/0500:331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E3A4D" w14:textId="77777777" w:rsidR="0066480C" w:rsidRDefault="0066480C" w:rsidP="003B25C1">
      <w:pPr>
        <w:spacing w:after="0" w:line="240" w:lineRule="auto"/>
      </w:pPr>
      <w:r>
        <w:separator/>
      </w:r>
    </w:p>
  </w:endnote>
  <w:endnote w:type="continuationSeparator" w:id="0">
    <w:p w14:paraId="1AFAD015" w14:textId="77777777" w:rsidR="0066480C" w:rsidRDefault="0066480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7A06E" w14:textId="77777777" w:rsidR="0066480C" w:rsidRDefault="0066480C" w:rsidP="003B25C1">
      <w:pPr>
        <w:spacing w:after="0" w:line="240" w:lineRule="auto"/>
      </w:pPr>
      <w:r>
        <w:separator/>
      </w:r>
    </w:p>
  </w:footnote>
  <w:footnote w:type="continuationSeparator" w:id="0">
    <w:p w14:paraId="47A1D95F" w14:textId="77777777" w:rsidR="0066480C" w:rsidRDefault="0066480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480C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96959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1518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