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D59382D" w:rsidR="00F342EA" w:rsidRDefault="00CE2FA7" w:rsidP="00CA5379">
      <w:pPr>
        <w:spacing w:after="0" w:line="360" w:lineRule="auto"/>
        <w:rPr>
          <w:noProof/>
          <w:lang w:eastAsia="lt-LT"/>
        </w:rPr>
      </w:pPr>
      <w:r w:rsidRPr="00CE2FA7">
        <w:rPr>
          <w:noProof/>
          <w:lang w:eastAsia="lt-LT"/>
        </w:rPr>
        <w:drawing>
          <wp:inline distT="0" distB="0" distL="0" distR="0" wp14:anchorId="32CCDAC2" wp14:editId="31B0D16D">
            <wp:extent cx="3333750" cy="3424029"/>
            <wp:effectExtent l="0" t="0" r="0" b="5080"/>
            <wp:docPr id="18786609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6609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39047" cy="3429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2389FDA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98A19F6" w:rsidR="00F342EA" w:rsidRDefault="00CE2FA7" w:rsidP="00CA5379">
      <w:pPr>
        <w:spacing w:after="0" w:line="360" w:lineRule="auto"/>
        <w:rPr>
          <w:noProof/>
          <w:lang w:eastAsia="lt-LT"/>
        </w:rPr>
      </w:pPr>
      <w:r w:rsidRPr="00CE2FA7">
        <w:rPr>
          <w:noProof/>
          <w:lang w:eastAsia="lt-LT"/>
        </w:rPr>
        <w:drawing>
          <wp:inline distT="0" distB="0" distL="0" distR="0" wp14:anchorId="7212D9D7" wp14:editId="4CCDF1F7">
            <wp:extent cx="3881755" cy="4627255"/>
            <wp:effectExtent l="0" t="0" r="4445" b="1905"/>
            <wp:docPr id="9290512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05124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882021" cy="4627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0CB87A2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4A55F2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476CD8C">
                <wp:simplePos x="0" y="0"/>
                <wp:positionH relativeFrom="margin">
                  <wp:posOffset>2367915</wp:posOffset>
                </wp:positionH>
                <wp:positionV relativeFrom="paragraph">
                  <wp:posOffset>2828925</wp:posOffset>
                </wp:positionV>
                <wp:extent cx="133350" cy="219075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33350" cy="21907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BB3FA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222.75pt;width:10.5pt;height:172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CE2FA7" w:rsidRPr="00CE2FA7">
        <w:rPr>
          <w:noProof/>
        </w:rPr>
        <w:drawing>
          <wp:inline distT="0" distB="0" distL="0" distR="0" wp14:anchorId="273FF954" wp14:editId="7E449A9F">
            <wp:extent cx="4257675" cy="4933125"/>
            <wp:effectExtent l="0" t="0" r="0" b="1270"/>
            <wp:docPr id="664853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8530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1936" cy="4938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EFB327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CE2FA7" w:rsidRPr="00CE2FA7">
        <w:rPr>
          <w:rFonts w:ascii="Verdana" w:hAnsi="Verdana"/>
          <w:b/>
          <w:bCs/>
          <w:i/>
          <w:iCs/>
          <w:sz w:val="18"/>
          <w:szCs w:val="18"/>
        </w:rPr>
        <w:t>4154/2600:122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134911" w14:textId="77777777" w:rsidR="002A277B" w:rsidRDefault="002A277B" w:rsidP="003B25C1">
      <w:pPr>
        <w:spacing w:after="0" w:line="240" w:lineRule="auto"/>
      </w:pPr>
      <w:r>
        <w:separator/>
      </w:r>
    </w:p>
  </w:endnote>
  <w:endnote w:type="continuationSeparator" w:id="0">
    <w:p w14:paraId="26C6FF17" w14:textId="77777777" w:rsidR="002A277B" w:rsidRDefault="002A277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157D6C" w14:textId="77777777" w:rsidR="002A277B" w:rsidRDefault="002A277B" w:rsidP="003B25C1">
      <w:pPr>
        <w:spacing w:after="0" w:line="240" w:lineRule="auto"/>
      </w:pPr>
      <w:r>
        <w:separator/>
      </w:r>
    </w:p>
  </w:footnote>
  <w:footnote w:type="continuationSeparator" w:id="0">
    <w:p w14:paraId="320EEC1D" w14:textId="77777777" w:rsidR="002A277B" w:rsidRDefault="002A277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77B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31FB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E2FA7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2024-09-18T07:54:00Z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