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7AC34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DA2F079" w:rsidR="00F342EA" w:rsidRDefault="004E05DE" w:rsidP="00CA5379">
      <w:pPr>
        <w:spacing w:after="0" w:line="360" w:lineRule="auto"/>
        <w:rPr>
          <w:noProof/>
          <w:lang w:eastAsia="lt-LT"/>
        </w:rPr>
      </w:pPr>
      <w:r w:rsidRPr="004E05DE">
        <w:rPr>
          <w:noProof/>
          <w:lang w:eastAsia="lt-LT"/>
        </w:rPr>
        <w:drawing>
          <wp:inline distT="0" distB="0" distL="0" distR="0" wp14:anchorId="3EEFF759" wp14:editId="79E2684D">
            <wp:extent cx="3780626" cy="3773170"/>
            <wp:effectExtent l="0" t="0" r="0" b="0"/>
            <wp:docPr id="2639109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9109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2010" cy="3794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61CCD4E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130C3C1E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428A4E0F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39AAF93A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6CE1DBB1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774CC8A4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1EBF578A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3F622D54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0DDBC780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4CBE6EF8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51BF0C0F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5C8B0507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07744D25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49FC7E73" w14:textId="77777777" w:rsidR="004E05DE" w:rsidRDefault="004E05DE" w:rsidP="00CA5379">
      <w:pPr>
        <w:spacing w:after="0" w:line="360" w:lineRule="auto"/>
        <w:rPr>
          <w:noProof/>
          <w:lang w:eastAsia="lt-LT"/>
        </w:rPr>
      </w:pPr>
    </w:p>
    <w:p w14:paraId="66996D33" w14:textId="0F1CE8A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928A77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7830037">
                <wp:simplePos x="0" y="0"/>
                <wp:positionH relativeFrom="margin">
                  <wp:posOffset>2072639</wp:posOffset>
                </wp:positionH>
                <wp:positionV relativeFrom="paragraph">
                  <wp:posOffset>1891029</wp:posOffset>
                </wp:positionV>
                <wp:extent cx="352425" cy="173355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D16C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3.2pt;margin-top:148.9pt;width:27.75pt;height:13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E05DE" w:rsidRPr="004E05DE">
        <w:rPr>
          <w:noProof/>
        </w:rPr>
        <w:drawing>
          <wp:inline distT="0" distB="0" distL="0" distR="0" wp14:anchorId="47ADF8B1" wp14:editId="49E91D7C">
            <wp:extent cx="2924175" cy="3520365"/>
            <wp:effectExtent l="0" t="0" r="0" b="4445"/>
            <wp:docPr id="13499720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97201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0247" cy="352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9A316B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E05DE" w:rsidRPr="004E05DE">
        <w:rPr>
          <w:rFonts w:ascii="Verdana" w:hAnsi="Verdana"/>
          <w:b/>
          <w:bCs/>
          <w:i/>
          <w:iCs/>
          <w:sz w:val="18"/>
          <w:szCs w:val="18"/>
        </w:rPr>
        <w:t>4170/0800:50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EB5D" w14:textId="77777777" w:rsidR="00831292" w:rsidRDefault="00831292" w:rsidP="003B25C1">
      <w:pPr>
        <w:spacing w:after="0" w:line="240" w:lineRule="auto"/>
      </w:pPr>
      <w:r>
        <w:separator/>
      </w:r>
    </w:p>
  </w:endnote>
  <w:endnote w:type="continuationSeparator" w:id="0">
    <w:p w14:paraId="2272114E" w14:textId="77777777" w:rsidR="00831292" w:rsidRDefault="0083129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29BE1" w14:textId="77777777" w:rsidR="00831292" w:rsidRDefault="00831292" w:rsidP="003B25C1">
      <w:pPr>
        <w:spacing w:after="0" w:line="240" w:lineRule="auto"/>
      </w:pPr>
      <w:r>
        <w:separator/>
      </w:r>
    </w:p>
  </w:footnote>
  <w:footnote w:type="continuationSeparator" w:id="0">
    <w:p w14:paraId="74ED15CF" w14:textId="77777777" w:rsidR="00831292" w:rsidRDefault="0083129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11BD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05DE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292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