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1C757" w14:textId="77777777" w:rsidR="001E5C46" w:rsidRPr="00141B4A" w:rsidRDefault="00AC3CE4" w:rsidP="00DB1D88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="001E5C46"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="001E5C46"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iš </w:t>
      </w:r>
      <w:r w:rsidR="00FA0A0C" w:rsidRPr="00141B4A">
        <w:rPr>
          <w:rFonts w:ascii="Times New Roman" w:hAnsi="Times New Roman"/>
          <w:b/>
          <w:bCs/>
          <w:sz w:val="24"/>
          <w:szCs w:val="24"/>
        </w:rPr>
        <w:t>Nekilnojamojo turto registro</w:t>
      </w:r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kadastro žemėlapio</w:t>
      </w:r>
    </w:p>
    <w:p w14:paraId="64290E99" w14:textId="77777777" w:rsidR="00B5277E" w:rsidRDefault="00B5277E" w:rsidP="000A32DB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621F40D" w14:textId="6ABB9F28" w:rsidR="00B5277E" w:rsidRPr="00F929B5" w:rsidRDefault="002C35DF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3AD5A3D6" wp14:editId="78AE1D6E">
            <wp:extent cx="6051910" cy="3571875"/>
            <wp:effectExtent l="0" t="0" r="6350" b="0"/>
            <wp:docPr id="100464622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646229" name=""/>
                    <pic:cNvPicPr/>
                  </pic:nvPicPr>
                  <pic:blipFill rotWithShape="1">
                    <a:blip r:embed="rId7"/>
                    <a:srcRect l="16031" t="19093" r="23584" b="17543"/>
                    <a:stretch/>
                  </pic:blipFill>
                  <pic:spPr bwMode="auto">
                    <a:xfrm>
                      <a:off x="0" y="0"/>
                      <a:ext cx="6060944" cy="35772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9C62DA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D890DA7" w14:textId="77777777" w:rsidR="00AA0A03" w:rsidRDefault="00AA0A0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DDD8BF2" w14:textId="77777777" w:rsidR="00050F5D" w:rsidRDefault="00050F5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74E994F" w14:textId="77777777" w:rsidR="00D7008D" w:rsidRPr="001E5C46" w:rsidRDefault="00D7008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D5C2FBD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4A01671" w14:textId="77777777" w:rsidR="0031639E" w:rsidRDefault="003163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C89AA0B" w14:textId="77777777" w:rsidR="003C3DBD" w:rsidRDefault="003C3DB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84D3C4B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0EC9FD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679FF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27185C7" w14:textId="77777777" w:rsidR="000B0A9E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825E71A" w14:textId="77777777" w:rsidR="000B0A9E" w:rsidRPr="001E5C46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11FC76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120435D" w14:textId="77777777" w:rsidR="006123D8" w:rsidRDefault="006123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405A57" w14:textId="77777777" w:rsidR="006123D8" w:rsidRDefault="006123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3750C9A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7FBA2F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7AB9A3F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CC12FB9" w14:textId="77777777" w:rsidR="00AA18FE" w:rsidRDefault="00AA18FE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927F069" w14:textId="77777777" w:rsidR="006B2C7D" w:rsidRDefault="006B2C7D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F5788C2" w14:textId="64B1E2CA" w:rsidR="00791D65" w:rsidRDefault="00791D65" w:rsidP="00D823B7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6111C5C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2667366">
                <wp:simplePos x="0" y="0"/>
                <wp:positionH relativeFrom="margin">
                  <wp:posOffset>2367915</wp:posOffset>
                </wp:positionH>
                <wp:positionV relativeFrom="paragraph">
                  <wp:posOffset>1586230</wp:posOffset>
                </wp:positionV>
                <wp:extent cx="779145" cy="1981200"/>
                <wp:effectExtent l="0" t="38100" r="5905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79145" cy="1981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6F2DD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6.45pt;margin-top:124.9pt;width:61.35pt;height:156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2C35DF">
        <w:rPr>
          <w:noProof/>
        </w:rPr>
        <w:drawing>
          <wp:inline distT="0" distB="0" distL="0" distR="0" wp14:anchorId="1979D4CF" wp14:editId="766952D6">
            <wp:extent cx="5915025" cy="3395104"/>
            <wp:effectExtent l="0" t="0" r="0" b="0"/>
            <wp:docPr id="35836173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361737" name=""/>
                    <pic:cNvPicPr/>
                  </pic:nvPicPr>
                  <pic:blipFill rotWithShape="1">
                    <a:blip r:embed="rId8"/>
                    <a:srcRect l="33617" t="19369" r="5375" b="18373"/>
                    <a:stretch/>
                  </pic:blipFill>
                  <pic:spPr bwMode="auto">
                    <a:xfrm>
                      <a:off x="0" y="0"/>
                      <a:ext cx="5925082" cy="34008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474A71C2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6A0CCB">
        <w:rPr>
          <w:noProof/>
          <w:lang w:eastAsia="lt-LT"/>
        </w:rPr>
        <w:t>41</w:t>
      </w:r>
      <w:r w:rsidR="002C35DF">
        <w:rPr>
          <w:noProof/>
          <w:lang w:eastAsia="lt-LT"/>
        </w:rPr>
        <w:t>03/0100:1784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1E5C46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A3CC24" w14:textId="77777777" w:rsidR="00422C24" w:rsidRDefault="00422C24" w:rsidP="003B25C1">
      <w:pPr>
        <w:spacing w:after="0" w:line="240" w:lineRule="auto"/>
      </w:pPr>
      <w:r>
        <w:separator/>
      </w:r>
    </w:p>
  </w:endnote>
  <w:endnote w:type="continuationSeparator" w:id="0">
    <w:p w14:paraId="759FD3FC" w14:textId="77777777" w:rsidR="00422C24" w:rsidRDefault="00422C24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B16B5B" w14:textId="77777777" w:rsidR="00422C24" w:rsidRDefault="00422C24" w:rsidP="003B25C1">
      <w:pPr>
        <w:spacing w:after="0" w:line="240" w:lineRule="auto"/>
      </w:pPr>
      <w:r>
        <w:separator/>
      </w:r>
    </w:p>
  </w:footnote>
  <w:footnote w:type="continuationSeparator" w:id="0">
    <w:p w14:paraId="26E71F36" w14:textId="77777777" w:rsidR="00422C24" w:rsidRDefault="00422C24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7902"/>
    <w:rsid w:val="00857DBE"/>
    <w:rsid w:val="00860518"/>
    <w:rsid w:val="0086262E"/>
    <w:rsid w:val="00863323"/>
    <w:rsid w:val="00872E9B"/>
    <w:rsid w:val="00875575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3</TotalTime>
  <Pages>2</Pages>
  <Words>128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2023-12-15T10:21:00Z</dcterms:created>
  <dcterms:modified xsi:type="dcterms:W3CDTF">2023-12-15T10:21:00Z</dcterms:modified>
</cp:coreProperties>
</file>