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0F270B41" w:rsidR="00F342EA" w:rsidRDefault="001F631C" w:rsidP="00CA5379">
      <w:pPr>
        <w:spacing w:after="0" w:line="360" w:lineRule="auto"/>
        <w:rPr>
          <w:noProof/>
          <w:lang w:eastAsia="lt-LT"/>
        </w:rPr>
      </w:pPr>
      <w:r w:rsidRPr="001F631C">
        <w:rPr>
          <w:noProof/>
          <w:lang w:eastAsia="lt-LT"/>
        </w:rPr>
        <w:drawing>
          <wp:inline distT="0" distB="0" distL="0" distR="0" wp14:anchorId="67E788F7" wp14:editId="482A15D2">
            <wp:extent cx="3795547" cy="4055069"/>
            <wp:effectExtent l="0" t="0" r="0" b="3175"/>
            <wp:docPr id="1909521173" name="Paveikslėlis 1" descr="Paveikslėlis, kuriame yra tekstas, žemėlapis, Plan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9521173" name="Paveikslėlis 1" descr="Paveikslėlis, kuriame yra tekstas, žemėlapis, Plana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803710" cy="406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8E1394B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4E793E03" w:rsidR="00F342EA" w:rsidRDefault="001F631C" w:rsidP="00CA5379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8D37380" wp14:editId="2FDBE857">
                <wp:simplePos x="0" y="0"/>
                <wp:positionH relativeFrom="margin">
                  <wp:posOffset>983615</wp:posOffset>
                </wp:positionH>
                <wp:positionV relativeFrom="paragraph">
                  <wp:posOffset>2459355</wp:posOffset>
                </wp:positionV>
                <wp:extent cx="819150" cy="1568450"/>
                <wp:effectExtent l="0" t="38100" r="57150" b="31750"/>
                <wp:wrapNone/>
                <wp:docPr id="1028949854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819150" cy="1568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DFF103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77.45pt;margin-top:193.65pt;width:64.5pt;height:123.5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">
                <v:stroke endarrow="block"/>
                <w10:wrap anchorx="margin"/>
              </v:shape>
            </w:pict>
          </mc:Fallback>
        </mc:AlternateContent>
      </w:r>
      <w:r w:rsidRPr="001F631C">
        <w:rPr>
          <w:noProof/>
          <w:lang w:eastAsia="lt-LT"/>
        </w:rPr>
        <w:drawing>
          <wp:inline distT="0" distB="0" distL="0" distR="0" wp14:anchorId="6634EF0C" wp14:editId="0014C275">
            <wp:extent cx="3517900" cy="4030727"/>
            <wp:effectExtent l="0" t="0" r="6350" b="8255"/>
            <wp:docPr id="75096444" name="Paveikslėlis 1" descr="Paveikslėlis, kuriame yra Spalvingumas, kvadrato formos, linija, Plan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096444" name="Paveikslėlis 1" descr="Paveikslėlis, kuriame yra Spalvingumas, kvadrato formos, linija, Plana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536270" cy="4051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CF5180" w14:textId="75FB432E" w:rsidR="00A80807" w:rsidRDefault="001F631C" w:rsidP="00CA5379">
      <w:pPr>
        <w:spacing w:after="0" w:line="360" w:lineRule="auto"/>
        <w:rPr>
          <w:noProof/>
          <w:lang w:eastAsia="lt-LT"/>
        </w:rPr>
      </w:pPr>
      <w:r w:rsidRPr="001F631C">
        <w:rPr>
          <w:rFonts w:ascii="Verdana" w:hAnsi="Verdana"/>
          <w:b/>
          <w:bCs/>
          <w:i/>
          <w:iCs/>
          <w:sz w:val="18"/>
          <w:szCs w:val="18"/>
        </w:rPr>
        <w:t>4142/0300:1376</w:t>
      </w: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730D4E5C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332D0265">
                <wp:simplePos x="0" y="0"/>
                <wp:positionH relativeFrom="margin">
                  <wp:posOffset>2088514</wp:posOffset>
                </wp:positionH>
                <wp:positionV relativeFrom="paragraph">
                  <wp:posOffset>2051050</wp:posOffset>
                </wp:positionV>
                <wp:extent cx="339725" cy="1746250"/>
                <wp:effectExtent l="57150" t="38100" r="22225" b="2540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39725" cy="17462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E08A09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64.45pt;margin-top:161.5pt;width:26.75pt;height:137.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1F631C" w:rsidRPr="001F631C">
        <w:rPr>
          <w:noProof/>
        </w:rPr>
        <w:drawing>
          <wp:inline distT="0" distB="0" distL="0" distR="0" wp14:anchorId="60840A0B" wp14:editId="0863559F">
            <wp:extent cx="3070527" cy="3727450"/>
            <wp:effectExtent l="0" t="0" r="0" b="6350"/>
            <wp:docPr id="2044258236" name="Paveikslėlis 1" descr="Paveikslėlis, kuriame yra Planas, diagrama, schema, kvadrato formo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4258236" name="Paveikslėlis 1" descr="Paveikslėlis, kuriame yra Planas, diagrama, schema, kvadrato formos&#10;&#10;Dirbtinio intelekto sugeneruotas turinys gali būti neteisingas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78784" cy="37374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22686D56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1F631C" w:rsidRPr="001F631C">
        <w:rPr>
          <w:rFonts w:ascii="Verdana" w:hAnsi="Verdana"/>
          <w:b/>
          <w:bCs/>
          <w:i/>
          <w:iCs/>
          <w:sz w:val="18"/>
          <w:szCs w:val="18"/>
        </w:rPr>
        <w:t>4142/0300:1376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CDB717" w14:textId="77777777" w:rsidR="00102349" w:rsidRDefault="00102349" w:rsidP="003B25C1">
      <w:pPr>
        <w:spacing w:after="0" w:line="240" w:lineRule="auto"/>
      </w:pPr>
      <w:r>
        <w:separator/>
      </w:r>
    </w:p>
  </w:endnote>
  <w:endnote w:type="continuationSeparator" w:id="0">
    <w:p w14:paraId="5A96C770" w14:textId="77777777" w:rsidR="00102349" w:rsidRDefault="00102349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9A4AC3" w14:textId="77777777" w:rsidR="00102349" w:rsidRDefault="00102349" w:rsidP="003B25C1">
      <w:pPr>
        <w:spacing w:after="0" w:line="240" w:lineRule="auto"/>
      </w:pPr>
      <w:r>
        <w:separator/>
      </w:r>
    </w:p>
  </w:footnote>
  <w:footnote w:type="continuationSeparator" w:id="0">
    <w:p w14:paraId="1EE131DD" w14:textId="77777777" w:rsidR="00102349" w:rsidRDefault="00102349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1D9D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349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38F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0485"/>
    <w:rsid w:val="001F1F14"/>
    <w:rsid w:val="001F2981"/>
    <w:rsid w:val="001F6107"/>
    <w:rsid w:val="001F631C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209F"/>
    <w:rsid w:val="002C35DF"/>
    <w:rsid w:val="002C6445"/>
    <w:rsid w:val="002D117D"/>
    <w:rsid w:val="002D1F17"/>
    <w:rsid w:val="002D3B1A"/>
    <w:rsid w:val="002D5541"/>
    <w:rsid w:val="002D7298"/>
    <w:rsid w:val="002E363A"/>
    <w:rsid w:val="002E593B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C57"/>
    <w:rsid w:val="007D0D05"/>
    <w:rsid w:val="007D1A76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37BB9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83DD2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38C7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19</TotalTime>
  <Pages>2</Pages>
  <Words>164</Words>
  <Characters>94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13</cp:revision>
  <cp:lastPrinted>2020-01-07T07:24:00Z</cp:lastPrinted>
  <dcterms:created xsi:type="dcterms:W3CDTF">2024-02-23T15:46:00Z</dcterms:created>
  <dcterms:modified xsi:type="dcterms:W3CDTF">2026-01-28T10:52:00Z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