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28E846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AF6ECCA" w:rsidR="00F342EA" w:rsidRDefault="00195BC2" w:rsidP="00CA5379">
      <w:pPr>
        <w:spacing w:after="0" w:line="360" w:lineRule="auto"/>
        <w:rPr>
          <w:noProof/>
          <w:lang w:eastAsia="lt-LT"/>
        </w:rPr>
      </w:pPr>
      <w:r w:rsidRPr="00195BC2">
        <w:rPr>
          <w:noProof/>
          <w:lang w:eastAsia="lt-LT"/>
        </w:rPr>
        <w:drawing>
          <wp:inline distT="0" distB="0" distL="0" distR="0" wp14:anchorId="1DE6EF4E" wp14:editId="614E7F9E">
            <wp:extent cx="5029200" cy="4549135"/>
            <wp:effectExtent l="0" t="0" r="0" b="4445"/>
            <wp:docPr id="4684279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2799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6079" cy="457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2F9B23C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F9D5B13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BF5E6C0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CD06D27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29E9A2D5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5FC11A1F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0E3FACA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852903C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2B4CDEF8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472B48BC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7F6AB096" w14:textId="77777777" w:rsidR="00195BC2" w:rsidRDefault="00195BC2" w:rsidP="00CA5379">
      <w:pPr>
        <w:spacing w:after="0" w:line="360" w:lineRule="auto"/>
        <w:rPr>
          <w:noProof/>
          <w:lang w:eastAsia="lt-LT"/>
        </w:rPr>
      </w:pPr>
    </w:p>
    <w:p w14:paraId="1888273E" w14:textId="77777777" w:rsidR="00195BC2" w:rsidRDefault="00195BC2" w:rsidP="00CA5379">
      <w:pPr>
        <w:spacing w:after="0" w:line="360" w:lineRule="auto"/>
        <w:rPr>
          <w:noProof/>
          <w:lang w:eastAsia="lt-LT"/>
        </w:rPr>
      </w:pPr>
    </w:p>
    <w:p w14:paraId="169AD4BC" w14:textId="77777777" w:rsidR="00195BC2" w:rsidRDefault="00195BC2" w:rsidP="00CA5379">
      <w:pPr>
        <w:spacing w:after="0" w:line="360" w:lineRule="auto"/>
        <w:rPr>
          <w:noProof/>
          <w:lang w:eastAsia="lt-LT"/>
        </w:rPr>
      </w:pPr>
    </w:p>
    <w:p w14:paraId="1AADC129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7737A04F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80E91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D5C04B8">
                <wp:simplePos x="0" y="0"/>
                <wp:positionH relativeFrom="margin">
                  <wp:posOffset>2431414</wp:posOffset>
                </wp:positionH>
                <wp:positionV relativeFrom="paragraph">
                  <wp:posOffset>1778635</wp:posOffset>
                </wp:positionV>
                <wp:extent cx="279400" cy="2022475"/>
                <wp:effectExtent l="0" t="38100" r="63500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9400" cy="202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9308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45pt;margin-top:140.05pt;width:22pt;height:15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95BC2" w:rsidRPr="00195BC2">
        <w:rPr>
          <w:noProof/>
        </w:rPr>
        <w:drawing>
          <wp:inline distT="0" distB="0" distL="0" distR="0" wp14:anchorId="107B541A" wp14:editId="5C9D889B">
            <wp:extent cx="4810125" cy="3667234"/>
            <wp:effectExtent l="0" t="0" r="0" b="9525"/>
            <wp:docPr id="21236437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6437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21236" cy="367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C6B8F4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95BC2" w:rsidRPr="00195BC2">
        <w:rPr>
          <w:rFonts w:ascii="Verdana" w:hAnsi="Verdana"/>
          <w:b/>
          <w:bCs/>
          <w:i/>
          <w:iCs/>
          <w:sz w:val="18"/>
          <w:szCs w:val="18"/>
        </w:rPr>
        <w:t>4152/1700:828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84D1B" w14:textId="77777777" w:rsidR="00DE744F" w:rsidRDefault="00DE744F" w:rsidP="003B25C1">
      <w:pPr>
        <w:spacing w:after="0" w:line="240" w:lineRule="auto"/>
      </w:pPr>
      <w:r>
        <w:separator/>
      </w:r>
    </w:p>
  </w:endnote>
  <w:endnote w:type="continuationSeparator" w:id="0">
    <w:p w14:paraId="06C7CF30" w14:textId="77777777" w:rsidR="00DE744F" w:rsidRDefault="00DE744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ABD86" w14:textId="77777777" w:rsidR="00DE744F" w:rsidRDefault="00DE744F" w:rsidP="003B25C1">
      <w:pPr>
        <w:spacing w:after="0" w:line="240" w:lineRule="auto"/>
      </w:pPr>
      <w:r>
        <w:separator/>
      </w:r>
    </w:p>
  </w:footnote>
  <w:footnote w:type="continuationSeparator" w:id="0">
    <w:p w14:paraId="64C279E1" w14:textId="77777777" w:rsidR="00DE744F" w:rsidRDefault="00DE744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5BC2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558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A2A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6452"/>
    <w:rsid w:val="00A57CD9"/>
    <w:rsid w:val="00A621DB"/>
    <w:rsid w:val="00A66ACD"/>
    <w:rsid w:val="00A674C7"/>
    <w:rsid w:val="00A71B4D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E744F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2025-09-03T07:37:00Z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