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1D2535D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6849F2A3" w:rsidR="00F342EA" w:rsidRDefault="00FC1A4C" w:rsidP="00CA5379">
      <w:pPr>
        <w:spacing w:after="0" w:line="360" w:lineRule="auto"/>
        <w:rPr>
          <w:noProof/>
          <w:lang w:eastAsia="lt-LT"/>
        </w:rPr>
      </w:pPr>
      <w:r w:rsidRPr="00FC1A4C">
        <w:rPr>
          <w:noProof/>
          <w:lang w:eastAsia="lt-LT"/>
        </w:rPr>
        <w:drawing>
          <wp:inline distT="0" distB="0" distL="0" distR="0" wp14:anchorId="77EE4C1A" wp14:editId="6680738F">
            <wp:extent cx="6172200" cy="4417666"/>
            <wp:effectExtent l="0" t="0" r="0" b="2540"/>
            <wp:docPr id="12884346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434630" name=""/>
                    <pic:cNvPicPr/>
                  </pic:nvPicPr>
                  <pic:blipFill rotWithShape="1">
                    <a:blip r:embed="rId10"/>
                    <a:srcRect l="12918" t="13834" r="25762" b="8135"/>
                    <a:stretch/>
                  </pic:blipFill>
                  <pic:spPr bwMode="auto">
                    <a:xfrm>
                      <a:off x="0" y="0"/>
                      <a:ext cx="6176910" cy="4421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837B48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D821990">
                <wp:simplePos x="0" y="0"/>
                <wp:positionH relativeFrom="margin">
                  <wp:posOffset>2426970</wp:posOffset>
                </wp:positionH>
                <wp:positionV relativeFrom="paragraph">
                  <wp:posOffset>1685924</wp:posOffset>
                </wp:positionV>
                <wp:extent cx="45719" cy="1628775"/>
                <wp:effectExtent l="38100" t="38100" r="5016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628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5A72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1pt;margin-top:132.75pt;width:3.6pt;height:128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C1A4C" w:rsidRPr="00FC1A4C">
        <w:rPr>
          <w:noProof/>
        </w:rPr>
        <w:drawing>
          <wp:inline distT="0" distB="0" distL="0" distR="0" wp14:anchorId="7C1540E8" wp14:editId="3C19F7B5">
            <wp:extent cx="5695950" cy="3171259"/>
            <wp:effectExtent l="0" t="0" r="0" b="0"/>
            <wp:docPr id="15487869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786933" name=""/>
                    <pic:cNvPicPr/>
                  </pic:nvPicPr>
                  <pic:blipFill rotWithShape="1">
                    <a:blip r:embed="rId11"/>
                    <a:srcRect l="26302" t="17986" r="16114" b="25014"/>
                    <a:stretch/>
                  </pic:blipFill>
                  <pic:spPr bwMode="auto">
                    <a:xfrm>
                      <a:off x="0" y="0"/>
                      <a:ext cx="5706851" cy="3177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6512CBE6" w:rsidR="00494A79" w:rsidRPr="00FC1A4C" w:rsidRDefault="007832AC" w:rsidP="00FC1A4C">
      <w:pPr>
        <w:spacing w:after="0" w:line="240" w:lineRule="auto"/>
        <w:rPr>
          <w:rFonts w:eastAsia="Times New Roman" w:cs="Calibri"/>
          <w:color w:val="000000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C1A4C" w:rsidRPr="00FC1A4C">
        <w:rPr>
          <w:rFonts w:eastAsia="Times New Roman" w:cs="Calibri"/>
          <w:color w:val="000000"/>
          <w:lang w:eastAsia="lt-LT"/>
        </w:rPr>
        <w:t>4142/0300:483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B224DD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7C66F" w14:textId="77777777" w:rsidR="00B224DD" w:rsidRDefault="00B224DD" w:rsidP="003B25C1">
      <w:pPr>
        <w:spacing w:after="0" w:line="240" w:lineRule="auto"/>
      </w:pPr>
      <w:r>
        <w:separator/>
      </w:r>
    </w:p>
  </w:endnote>
  <w:endnote w:type="continuationSeparator" w:id="0">
    <w:p w14:paraId="1EAC5DB2" w14:textId="77777777" w:rsidR="00B224DD" w:rsidRDefault="00B224D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65323" w14:textId="77777777" w:rsidR="00B224DD" w:rsidRDefault="00B224DD" w:rsidP="003B25C1">
      <w:pPr>
        <w:spacing w:after="0" w:line="240" w:lineRule="auto"/>
      </w:pPr>
      <w:r>
        <w:separator/>
      </w:r>
    </w:p>
  </w:footnote>
  <w:footnote w:type="continuationSeparator" w:id="0">
    <w:p w14:paraId="4553B2E0" w14:textId="77777777" w:rsidR="00B224DD" w:rsidRDefault="00B224D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24D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1A4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2024-04-23T08:40:00Z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