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3ABB3CC" w:rsidR="00F342EA" w:rsidRDefault="00895535" w:rsidP="00CA5379">
      <w:pPr>
        <w:spacing w:after="0" w:line="360" w:lineRule="auto"/>
        <w:rPr>
          <w:noProof/>
          <w:lang w:eastAsia="lt-LT"/>
        </w:rPr>
      </w:pPr>
      <w:r w:rsidRPr="00895535">
        <w:rPr>
          <w:noProof/>
          <w:lang w:eastAsia="lt-LT"/>
        </w:rPr>
        <w:drawing>
          <wp:inline distT="0" distB="0" distL="0" distR="0" wp14:anchorId="6D1D3B20" wp14:editId="2FE11044">
            <wp:extent cx="4850054" cy="4146550"/>
            <wp:effectExtent l="0" t="0" r="8255" b="6350"/>
            <wp:docPr id="20520582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582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2670" cy="4148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BF41CD7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6A947CC6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1E44E42B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06EDAEBD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B2D652E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666727F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270E8FC5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5DD2FA81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32D02970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05FC6AD8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4BD59BA0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50B6FEA9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21A6EA80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70A8E0B6" w14:textId="77777777" w:rsidR="00895535" w:rsidRDefault="00895535" w:rsidP="00CA5379">
      <w:pPr>
        <w:spacing w:after="0" w:line="360" w:lineRule="auto"/>
        <w:rPr>
          <w:noProof/>
          <w:lang w:eastAsia="lt-LT"/>
        </w:rPr>
      </w:pPr>
    </w:p>
    <w:p w14:paraId="66996D33" w14:textId="277122C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750FC4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95535" w:rsidRPr="00895535">
        <w:rPr>
          <w:noProof/>
        </w:rPr>
        <w:drawing>
          <wp:inline distT="0" distB="0" distL="0" distR="0" wp14:anchorId="48EB9719" wp14:editId="6BEE138E">
            <wp:extent cx="4914900" cy="3639005"/>
            <wp:effectExtent l="0" t="0" r="0" b="0"/>
            <wp:docPr id="6159777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9777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7819" cy="364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82B44" w14:textId="77777777" w:rsidR="004335D3" w:rsidRDefault="004335D3" w:rsidP="003B25C1">
      <w:pPr>
        <w:spacing w:after="0" w:line="240" w:lineRule="auto"/>
      </w:pPr>
      <w:r>
        <w:separator/>
      </w:r>
    </w:p>
  </w:endnote>
  <w:endnote w:type="continuationSeparator" w:id="0">
    <w:p w14:paraId="035DCBE4" w14:textId="77777777" w:rsidR="004335D3" w:rsidRDefault="004335D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7A7F9" w14:textId="77777777" w:rsidR="004335D3" w:rsidRDefault="004335D3" w:rsidP="003B25C1">
      <w:pPr>
        <w:spacing w:after="0" w:line="240" w:lineRule="auto"/>
      </w:pPr>
      <w:r>
        <w:separator/>
      </w:r>
    </w:p>
  </w:footnote>
  <w:footnote w:type="continuationSeparator" w:id="0">
    <w:p w14:paraId="0C85E602" w14:textId="77777777" w:rsidR="004335D3" w:rsidRDefault="004335D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217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35D3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535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