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EABB149" w:rsidR="00F342EA" w:rsidRDefault="003E5628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4BBD3DF2" wp14:editId="3C481326">
            <wp:extent cx="6064092" cy="3283889"/>
            <wp:effectExtent l="0" t="0" r="0" b="0"/>
            <wp:docPr id="16653524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352468" name=""/>
                    <pic:cNvPicPr/>
                  </pic:nvPicPr>
                  <pic:blipFill rotWithShape="1">
                    <a:blip r:embed="rId7"/>
                    <a:srcRect l="19621" t="15246" r="6717" b="13833"/>
                    <a:stretch/>
                  </pic:blipFill>
                  <pic:spPr bwMode="auto">
                    <a:xfrm>
                      <a:off x="0" y="0"/>
                      <a:ext cx="6087321" cy="3296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6A54E8" w14:textId="77777777" w:rsidR="003E5628" w:rsidRDefault="003E5628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6E9994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DBC25AA">
                <wp:simplePos x="0" y="0"/>
                <wp:positionH relativeFrom="page">
                  <wp:posOffset>3409840</wp:posOffset>
                </wp:positionH>
                <wp:positionV relativeFrom="paragraph">
                  <wp:posOffset>1145346</wp:posOffset>
                </wp:positionV>
                <wp:extent cx="45719" cy="1846359"/>
                <wp:effectExtent l="38100" t="38100" r="69215" b="2095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84635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2C4C0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8.5pt;margin-top:90.2pt;width:3.6pt;height:145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3E5628">
        <w:rPr>
          <w:noProof/>
        </w:rPr>
        <w:drawing>
          <wp:inline distT="0" distB="0" distL="0" distR="0" wp14:anchorId="0AAAA712" wp14:editId="26613225">
            <wp:extent cx="5648533" cy="2846567"/>
            <wp:effectExtent l="0" t="0" r="0" b="0"/>
            <wp:docPr id="17981354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135402" name=""/>
                    <pic:cNvPicPr/>
                  </pic:nvPicPr>
                  <pic:blipFill rotWithShape="1">
                    <a:blip r:embed="rId8"/>
                    <a:srcRect l="23907" t="22868" r="9315" b="17302"/>
                    <a:stretch/>
                  </pic:blipFill>
                  <pic:spPr bwMode="auto">
                    <a:xfrm>
                      <a:off x="0" y="0"/>
                      <a:ext cx="5670353" cy="2857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D57541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1E2B">
        <w:t>41</w:t>
      </w:r>
      <w:r w:rsidR="003E5628">
        <w:t>12/0300:493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C3DFF" w14:textId="77777777" w:rsidR="001E6F35" w:rsidRDefault="001E6F35" w:rsidP="003B25C1">
      <w:pPr>
        <w:spacing w:after="0" w:line="240" w:lineRule="auto"/>
      </w:pPr>
      <w:r>
        <w:separator/>
      </w:r>
    </w:p>
  </w:endnote>
  <w:endnote w:type="continuationSeparator" w:id="0">
    <w:p w14:paraId="08DB452B" w14:textId="77777777" w:rsidR="001E6F35" w:rsidRDefault="001E6F3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40A70" w14:textId="77777777" w:rsidR="001E6F35" w:rsidRDefault="001E6F35" w:rsidP="003B25C1">
      <w:pPr>
        <w:spacing w:after="0" w:line="240" w:lineRule="auto"/>
      </w:pPr>
      <w:r>
        <w:separator/>
      </w:r>
    </w:p>
  </w:footnote>
  <w:footnote w:type="continuationSeparator" w:id="0">
    <w:p w14:paraId="53E5F157" w14:textId="77777777" w:rsidR="001E6F35" w:rsidRDefault="001E6F3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E6F3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628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68EE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01E2B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95CA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4DD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4B71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2C59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0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2024-01-09T14:31:00Z</dcterms:created>
  <dcterms:modified xsi:type="dcterms:W3CDTF">2024-01-09T14:31:00Z</dcterms:modified>
</cp:coreProperties>
</file>