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39853DEC" w:rsidR="00F342EA" w:rsidRDefault="00F33CF9" w:rsidP="00CA5379">
      <w:pPr>
        <w:spacing w:after="0" w:line="360" w:lineRule="auto"/>
        <w:rPr>
          <w:noProof/>
          <w:lang w:eastAsia="lt-LT"/>
        </w:rPr>
      </w:pPr>
      <w:r w:rsidRPr="00F33CF9">
        <w:rPr>
          <w:noProof/>
          <w:lang w:eastAsia="lt-LT"/>
        </w:rPr>
        <w:drawing>
          <wp:inline distT="0" distB="0" distL="0" distR="0" wp14:anchorId="47A54C7E" wp14:editId="5BB1D4D1">
            <wp:extent cx="6120130" cy="4291330"/>
            <wp:effectExtent l="0" t="0" r="0" b="0"/>
            <wp:docPr id="187612366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12366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29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8A87A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51045F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1A25C3C">
                <wp:simplePos x="0" y="0"/>
                <wp:positionH relativeFrom="margin">
                  <wp:posOffset>2434590</wp:posOffset>
                </wp:positionH>
                <wp:positionV relativeFrom="paragraph">
                  <wp:posOffset>2330450</wp:posOffset>
                </wp:positionV>
                <wp:extent cx="1047750" cy="2609850"/>
                <wp:effectExtent l="0" t="38100" r="571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50" cy="2609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5DC83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7pt;margin-top:183.5pt;width:82.5pt;height:205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33CF9" w:rsidRPr="00F33CF9">
        <w:rPr>
          <w:noProof/>
        </w:rPr>
        <w:drawing>
          <wp:inline distT="0" distB="0" distL="0" distR="0" wp14:anchorId="5C57BCC9" wp14:editId="6E228905">
            <wp:extent cx="6120130" cy="4537710"/>
            <wp:effectExtent l="0" t="0" r="0" b="0"/>
            <wp:docPr id="3409460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9460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3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F32F4B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33CF9" w:rsidRPr="00F33CF9">
        <w:rPr>
          <w:rFonts w:ascii="Verdana" w:hAnsi="Verdana"/>
          <w:b/>
          <w:bCs/>
          <w:i/>
          <w:iCs/>
          <w:sz w:val="18"/>
          <w:szCs w:val="18"/>
        </w:rPr>
        <w:t>4110/0400:458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C295B5" w14:textId="77777777" w:rsidR="00BC63E9" w:rsidRDefault="00BC63E9" w:rsidP="003B25C1">
      <w:pPr>
        <w:spacing w:after="0" w:line="240" w:lineRule="auto"/>
      </w:pPr>
      <w:r>
        <w:separator/>
      </w:r>
    </w:p>
  </w:endnote>
  <w:endnote w:type="continuationSeparator" w:id="0">
    <w:p w14:paraId="7EF30B13" w14:textId="77777777" w:rsidR="00BC63E9" w:rsidRDefault="00BC63E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F09DE6" w14:textId="77777777" w:rsidR="00BC63E9" w:rsidRDefault="00BC63E9" w:rsidP="003B25C1">
      <w:pPr>
        <w:spacing w:after="0" w:line="240" w:lineRule="auto"/>
      </w:pPr>
      <w:r>
        <w:separator/>
      </w:r>
    </w:p>
  </w:footnote>
  <w:footnote w:type="continuationSeparator" w:id="0">
    <w:p w14:paraId="35469BF6" w14:textId="77777777" w:rsidR="00BC63E9" w:rsidRDefault="00BC63E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2DE3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C63E9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3CF9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2024-05-23T09:43:00Z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