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35BDB7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11B0D34A" w:rsidR="00F342EA" w:rsidRDefault="003F3437" w:rsidP="00CA5379">
      <w:pPr>
        <w:spacing w:after="0" w:line="360" w:lineRule="auto"/>
        <w:rPr>
          <w:noProof/>
          <w:lang w:eastAsia="lt-LT"/>
        </w:rPr>
      </w:pPr>
      <w:r w:rsidRPr="003F3437">
        <w:rPr>
          <w:noProof/>
          <w:lang w:eastAsia="lt-LT"/>
        </w:rPr>
        <w:drawing>
          <wp:inline distT="0" distB="0" distL="0" distR="0" wp14:anchorId="47A66931" wp14:editId="72305079">
            <wp:extent cx="3765550" cy="3880415"/>
            <wp:effectExtent l="0" t="0" r="6350" b="6350"/>
            <wp:docPr id="20920917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9176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79695" cy="389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611C0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29684840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7D7C0ABE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2F304546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0FC6C51E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1E1F4AD4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0EF34FC7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1B0F7436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3E9CB9D4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7B4BCED4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13ADCDA6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424CC802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5AB4A8DE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04B5F809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4AB5BA72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01E85FF1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26858354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42449C20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22F6098F" w14:textId="77777777" w:rsidR="003F3437" w:rsidRDefault="003F343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E4E4E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F3437" w:rsidRPr="003F3437">
        <w:rPr>
          <w:noProof/>
        </w:rPr>
        <w:drawing>
          <wp:inline distT="0" distB="0" distL="0" distR="0" wp14:anchorId="0C2ECFA2" wp14:editId="122AC5D9">
            <wp:extent cx="4055019" cy="3492500"/>
            <wp:effectExtent l="0" t="0" r="3175" b="0"/>
            <wp:docPr id="3117275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72757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75921" cy="351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9C3FDA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F3437" w:rsidRPr="003F3437">
        <w:rPr>
          <w:rFonts w:ascii="Verdana" w:hAnsi="Verdana"/>
          <w:b/>
          <w:bCs/>
          <w:i/>
          <w:iCs/>
          <w:sz w:val="18"/>
          <w:szCs w:val="18"/>
        </w:rPr>
        <w:t>4164/0300:105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0F0B7" w14:textId="77777777" w:rsidR="002A3A51" w:rsidRDefault="002A3A51" w:rsidP="003B25C1">
      <w:pPr>
        <w:spacing w:after="0" w:line="240" w:lineRule="auto"/>
      </w:pPr>
      <w:r>
        <w:separator/>
      </w:r>
    </w:p>
  </w:endnote>
  <w:endnote w:type="continuationSeparator" w:id="0">
    <w:p w14:paraId="32C4FF8F" w14:textId="77777777" w:rsidR="002A3A51" w:rsidRDefault="002A3A5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576A7" w14:textId="77777777" w:rsidR="002A3A51" w:rsidRDefault="002A3A51" w:rsidP="003B25C1">
      <w:pPr>
        <w:spacing w:after="0" w:line="240" w:lineRule="auto"/>
      </w:pPr>
      <w:r>
        <w:separator/>
      </w:r>
    </w:p>
  </w:footnote>
  <w:footnote w:type="continuationSeparator" w:id="0">
    <w:p w14:paraId="4C2C8AE1" w14:textId="77777777" w:rsidR="002A3A51" w:rsidRDefault="002A3A5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48B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A3A51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3437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