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5D4BCC1" w:rsidR="00F342EA" w:rsidRDefault="003819D5" w:rsidP="00CA5379">
      <w:pPr>
        <w:spacing w:after="0" w:line="360" w:lineRule="auto"/>
        <w:rPr>
          <w:noProof/>
          <w:lang w:eastAsia="lt-LT"/>
        </w:rPr>
      </w:pPr>
      <w:r w:rsidRPr="003819D5">
        <w:rPr>
          <w:noProof/>
          <w:lang w:eastAsia="lt-LT"/>
        </w:rPr>
        <w:drawing>
          <wp:inline distT="0" distB="0" distL="0" distR="0" wp14:anchorId="7D5A231C" wp14:editId="4B9B3449">
            <wp:extent cx="4048125" cy="3895239"/>
            <wp:effectExtent l="0" t="0" r="0" b="0"/>
            <wp:docPr id="19972311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23118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53074" cy="390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36EBA8D" w:rsidR="00F342EA" w:rsidRDefault="003819D5" w:rsidP="00CA5379">
      <w:pPr>
        <w:spacing w:after="0" w:line="360" w:lineRule="auto"/>
        <w:rPr>
          <w:noProof/>
          <w:lang w:eastAsia="lt-LT"/>
        </w:rPr>
      </w:pPr>
      <w:r w:rsidRPr="003819D5">
        <w:rPr>
          <w:noProof/>
          <w:lang w:eastAsia="lt-LT"/>
        </w:rPr>
        <w:drawing>
          <wp:inline distT="0" distB="0" distL="0" distR="0" wp14:anchorId="29F79A8D" wp14:editId="168DCA0A">
            <wp:extent cx="3743960" cy="3447720"/>
            <wp:effectExtent l="0" t="0" r="8890" b="635"/>
            <wp:docPr id="386370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3701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6091" cy="344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222174B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C41E4A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4CB2D32">
                <wp:simplePos x="0" y="0"/>
                <wp:positionH relativeFrom="margin">
                  <wp:posOffset>2158365</wp:posOffset>
                </wp:positionH>
                <wp:positionV relativeFrom="paragraph">
                  <wp:posOffset>1771649</wp:posOffset>
                </wp:positionV>
                <wp:extent cx="304800" cy="20383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4800" cy="2038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9AF0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.95pt;margin-top:139.5pt;width:24pt;height:160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819D5" w:rsidRPr="003819D5">
        <w:rPr>
          <w:noProof/>
        </w:rPr>
        <w:drawing>
          <wp:inline distT="0" distB="0" distL="0" distR="0" wp14:anchorId="56ED781D" wp14:editId="3B2C20B9">
            <wp:extent cx="3962400" cy="3705000"/>
            <wp:effectExtent l="0" t="0" r="0" b="0"/>
            <wp:docPr id="41293338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93338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65715" cy="370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AAC616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819D5" w:rsidRPr="003819D5">
        <w:rPr>
          <w:rFonts w:ascii="Verdana" w:hAnsi="Verdana"/>
          <w:b/>
          <w:bCs/>
          <w:i/>
          <w:iCs/>
          <w:sz w:val="18"/>
          <w:szCs w:val="18"/>
        </w:rPr>
        <w:t>4140/0400:307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8C1D4" w14:textId="77777777" w:rsidR="005A7B8E" w:rsidRDefault="005A7B8E" w:rsidP="003B25C1">
      <w:pPr>
        <w:spacing w:after="0" w:line="240" w:lineRule="auto"/>
      </w:pPr>
      <w:r>
        <w:separator/>
      </w:r>
    </w:p>
  </w:endnote>
  <w:endnote w:type="continuationSeparator" w:id="0">
    <w:p w14:paraId="07DBAF51" w14:textId="77777777" w:rsidR="005A7B8E" w:rsidRDefault="005A7B8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99D20B" w14:textId="77777777" w:rsidR="005A7B8E" w:rsidRDefault="005A7B8E" w:rsidP="003B25C1">
      <w:pPr>
        <w:spacing w:after="0" w:line="240" w:lineRule="auto"/>
      </w:pPr>
      <w:r>
        <w:separator/>
      </w:r>
    </w:p>
  </w:footnote>
  <w:footnote w:type="continuationSeparator" w:id="0">
    <w:p w14:paraId="6A2BD09E" w14:textId="77777777" w:rsidR="005A7B8E" w:rsidRDefault="005A7B8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19D5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A7B8E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3AA1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