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1D11720" w:rsidR="00F342EA" w:rsidRDefault="00262E8A" w:rsidP="00CA5379">
      <w:pPr>
        <w:spacing w:after="0" w:line="360" w:lineRule="auto"/>
        <w:rPr>
          <w:noProof/>
          <w:lang w:eastAsia="lt-LT"/>
        </w:rPr>
      </w:pPr>
      <w:r w:rsidRPr="00262E8A">
        <w:rPr>
          <w:noProof/>
          <w:lang w:eastAsia="lt-LT"/>
        </w:rPr>
        <w:drawing>
          <wp:inline distT="0" distB="0" distL="0" distR="0" wp14:anchorId="4D70DAC6" wp14:editId="3D46143F">
            <wp:extent cx="5095875" cy="4144694"/>
            <wp:effectExtent l="0" t="0" r="0" b="8255"/>
            <wp:docPr id="8344743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4743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6715" cy="414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9A1629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6D4A9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2F0A81F">
                <wp:simplePos x="0" y="0"/>
                <wp:positionH relativeFrom="margin">
                  <wp:posOffset>2377439</wp:posOffset>
                </wp:positionH>
                <wp:positionV relativeFrom="paragraph">
                  <wp:posOffset>2038349</wp:posOffset>
                </wp:positionV>
                <wp:extent cx="95250" cy="1685925"/>
                <wp:effectExtent l="762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A347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160.5pt;width:7.5pt;height:132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62E8A" w:rsidRPr="00262E8A">
        <w:rPr>
          <w:noProof/>
        </w:rPr>
        <w:drawing>
          <wp:inline distT="0" distB="0" distL="0" distR="0" wp14:anchorId="5ED2B36E" wp14:editId="7CFB57D5">
            <wp:extent cx="4019550" cy="3656297"/>
            <wp:effectExtent l="0" t="0" r="0" b="1905"/>
            <wp:docPr id="14124224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4224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028513" cy="366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FCCA9F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62E8A" w:rsidRPr="00262E8A">
        <w:rPr>
          <w:rFonts w:ascii="Verdana" w:hAnsi="Verdana"/>
          <w:b/>
          <w:bCs/>
          <w:i/>
          <w:iCs/>
          <w:sz w:val="18"/>
          <w:szCs w:val="18"/>
        </w:rPr>
        <w:t>4180/0500:181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B479F" w14:textId="77777777" w:rsidR="00F1593A" w:rsidRDefault="00F1593A" w:rsidP="003B25C1">
      <w:pPr>
        <w:spacing w:after="0" w:line="240" w:lineRule="auto"/>
      </w:pPr>
      <w:r>
        <w:separator/>
      </w:r>
    </w:p>
  </w:endnote>
  <w:endnote w:type="continuationSeparator" w:id="0">
    <w:p w14:paraId="444D67E4" w14:textId="77777777" w:rsidR="00F1593A" w:rsidRDefault="00F1593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F1AA6" w14:textId="77777777" w:rsidR="00F1593A" w:rsidRDefault="00F1593A" w:rsidP="003B25C1">
      <w:pPr>
        <w:spacing w:after="0" w:line="240" w:lineRule="auto"/>
      </w:pPr>
      <w:r>
        <w:separator/>
      </w:r>
    </w:p>
  </w:footnote>
  <w:footnote w:type="continuationSeparator" w:id="0">
    <w:p w14:paraId="6207D475" w14:textId="77777777" w:rsidR="00F1593A" w:rsidRDefault="00F1593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7271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2E8A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93A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2024-06-07T06:27:00Z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