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4DE9340" w:rsidR="00F342EA" w:rsidRDefault="00A96CFF" w:rsidP="00CA5379">
      <w:pPr>
        <w:spacing w:after="0" w:line="360" w:lineRule="auto"/>
        <w:rPr>
          <w:noProof/>
          <w:lang w:eastAsia="lt-LT"/>
        </w:rPr>
      </w:pPr>
      <w:r w:rsidRPr="00A96CFF">
        <w:rPr>
          <w:noProof/>
          <w:lang w:eastAsia="lt-LT"/>
        </w:rPr>
        <w:drawing>
          <wp:inline distT="0" distB="0" distL="0" distR="0" wp14:anchorId="09C3B3FA" wp14:editId="7A3461D5">
            <wp:extent cx="3829679" cy="4363720"/>
            <wp:effectExtent l="0" t="0" r="0" b="0"/>
            <wp:docPr id="92582171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82171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35417" cy="4370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97F8EE9" w:rsidR="00F342EA" w:rsidRDefault="00A96CFF" w:rsidP="00CA5379">
      <w:pPr>
        <w:spacing w:after="0" w:line="360" w:lineRule="auto"/>
        <w:rPr>
          <w:noProof/>
          <w:lang w:eastAsia="lt-LT"/>
        </w:rPr>
      </w:pPr>
      <w:r w:rsidRPr="00A96CFF">
        <w:rPr>
          <w:noProof/>
          <w:lang w:eastAsia="lt-LT"/>
        </w:rPr>
        <w:drawing>
          <wp:inline distT="0" distB="0" distL="0" distR="0" wp14:anchorId="0D9A5B76" wp14:editId="11EC9D10">
            <wp:extent cx="3759200" cy="3990493"/>
            <wp:effectExtent l="0" t="0" r="0" b="0"/>
            <wp:docPr id="1041738076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738076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68358" cy="4000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5289150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96CFF" w:rsidRPr="00A96CFF">
        <w:rPr>
          <w:noProof/>
        </w:rPr>
        <w:drawing>
          <wp:inline distT="0" distB="0" distL="0" distR="0" wp14:anchorId="405B7837" wp14:editId="16C21F79">
            <wp:extent cx="3943350" cy="3565708"/>
            <wp:effectExtent l="0" t="0" r="0" b="0"/>
            <wp:docPr id="118257002" name="Paveikslėlis 1" descr="Paveikslėlis, kuriame yra žemėlapis, tekstas, linij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57002" name="Paveikslėlis 1" descr="Paveikslėlis, kuriame yra žemėlapis, tekstas, linij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50561" cy="35722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80E5C2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A96CFF" w:rsidRPr="00A96CFF">
        <w:rPr>
          <w:rFonts w:ascii="Verdana" w:hAnsi="Verdana"/>
          <w:b/>
          <w:bCs/>
          <w:i/>
          <w:iCs/>
          <w:sz w:val="18"/>
          <w:szCs w:val="18"/>
        </w:rPr>
        <w:t>4177/0300:45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F9772" w14:textId="77777777" w:rsidR="00623DD4" w:rsidRDefault="00623DD4" w:rsidP="003B25C1">
      <w:pPr>
        <w:spacing w:after="0" w:line="240" w:lineRule="auto"/>
      </w:pPr>
      <w:r>
        <w:separator/>
      </w:r>
    </w:p>
  </w:endnote>
  <w:endnote w:type="continuationSeparator" w:id="0">
    <w:p w14:paraId="09A600DD" w14:textId="77777777" w:rsidR="00623DD4" w:rsidRDefault="00623DD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86109" w14:textId="77777777" w:rsidR="00623DD4" w:rsidRDefault="00623DD4" w:rsidP="003B25C1">
      <w:pPr>
        <w:spacing w:after="0" w:line="240" w:lineRule="auto"/>
      </w:pPr>
      <w:r>
        <w:separator/>
      </w:r>
    </w:p>
  </w:footnote>
  <w:footnote w:type="continuationSeparator" w:id="0">
    <w:p w14:paraId="2F346B41" w14:textId="77777777" w:rsidR="00623DD4" w:rsidRDefault="00623DD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4C3A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23DD4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96CFF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2025-07-25T10:44:00Z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